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606" w:rsidRPr="00720606" w:rsidRDefault="00720606" w:rsidP="00720606">
      <w:pPr>
        <w:pStyle w:val="Body"/>
        <w:rPr>
          <w:b/>
          <w:bCs/>
          <w:sz w:val="28"/>
          <w:szCs w:val="28"/>
        </w:rPr>
      </w:pPr>
      <w:bookmarkStart w:id="0" w:name="Start"/>
      <w:bookmarkStart w:id="1" w:name="_GoBack"/>
      <w:bookmarkEnd w:id="0"/>
      <w:bookmarkEnd w:id="1"/>
      <w:r w:rsidRPr="00720606">
        <w:rPr>
          <w:b/>
          <w:bCs/>
          <w:sz w:val="28"/>
          <w:szCs w:val="28"/>
        </w:rPr>
        <w:t>SBJBC UK (the Company)</w:t>
      </w:r>
    </w:p>
    <w:p w:rsidR="00720606" w:rsidRDefault="00720606" w:rsidP="00720606">
      <w:pPr>
        <w:pStyle w:val="Body"/>
        <w:rPr>
          <w:b/>
          <w:bCs/>
        </w:rPr>
      </w:pPr>
      <w:r>
        <w:rPr>
          <w:b/>
          <w:bCs/>
        </w:rPr>
        <w:t>Company number 09015713</w:t>
      </w:r>
    </w:p>
    <w:p w:rsidR="00720606" w:rsidRDefault="00720606" w:rsidP="00720606">
      <w:pPr>
        <w:pStyle w:val="Body"/>
        <w:rPr>
          <w:b/>
          <w:bCs/>
        </w:rPr>
      </w:pPr>
      <w:r>
        <w:rPr>
          <w:b/>
          <w:bCs/>
        </w:rPr>
        <w:t>A company limited by guarantee</w:t>
      </w:r>
    </w:p>
    <w:p w:rsidR="00720606" w:rsidRDefault="00720606" w:rsidP="00720606">
      <w:pPr>
        <w:pStyle w:val="Body"/>
      </w:pPr>
      <w:r>
        <w:t xml:space="preserve">Minutes of a meeting of the Board of Directors (the </w:t>
      </w:r>
      <w:r w:rsidRPr="00BC6118">
        <w:rPr>
          <w:b/>
          <w:bCs/>
        </w:rPr>
        <w:t>Board</w:t>
      </w:r>
      <w:r>
        <w:t>) of the Company held at 23 Grafton</w:t>
      </w:r>
      <w:r w:rsidR="00CA6E34">
        <w:t xml:space="preserve"> St, Mayfair, London W1S 4EY on 7 </w:t>
      </w:r>
      <w:r w:rsidR="00237AB4">
        <w:t>November 2018 at 11</w:t>
      </w:r>
      <w:r>
        <w:t>:00am.</w:t>
      </w:r>
    </w:p>
    <w:p w:rsidR="00720606" w:rsidRDefault="00720606" w:rsidP="00720606">
      <w:pPr>
        <w:pStyle w:val="Header"/>
        <w:pBdr>
          <w:bottom w:val="single" w:sz="12" w:space="1" w:color="auto"/>
        </w:pBdr>
        <w:rPr>
          <w:b/>
        </w:rPr>
      </w:pPr>
    </w:p>
    <w:p w:rsidR="00720606" w:rsidRDefault="00720606" w:rsidP="00720606">
      <w:pPr>
        <w:pStyle w:val="Header"/>
        <w:rPr>
          <w:b/>
        </w:rPr>
      </w:pPr>
    </w:p>
    <w:p w:rsidR="00720606" w:rsidRPr="00237AB4" w:rsidRDefault="00720606" w:rsidP="00720606">
      <w:pPr>
        <w:pStyle w:val="Body"/>
        <w:spacing w:after="0"/>
      </w:pPr>
      <w:r>
        <w:rPr>
          <w:b/>
          <w:bCs/>
        </w:rPr>
        <w:t>Present: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37AB4">
        <w:t>Baroness Symons</w:t>
      </w:r>
      <w:r w:rsidR="004B752E">
        <w:t xml:space="preserve"> </w:t>
      </w:r>
      <w:r w:rsidR="00237AB4" w:rsidRPr="00C30B3D">
        <w:t>(</w:t>
      </w:r>
      <w:r w:rsidRPr="00BC6118">
        <w:rPr>
          <w:b/>
          <w:bCs/>
        </w:rPr>
        <w:t>Chairman</w:t>
      </w:r>
      <w:r>
        <w:t>)</w:t>
      </w:r>
    </w:p>
    <w:p w:rsidR="00237AB4" w:rsidRDefault="00E33D29" w:rsidP="00720606">
      <w:pPr>
        <w:pStyle w:val="Body"/>
        <w:spacing w:after="0"/>
        <w:ind w:left="2976"/>
      </w:pPr>
      <w:r>
        <w:t xml:space="preserve">Sir David Wootton </w:t>
      </w:r>
      <w:r w:rsidR="00237AB4">
        <w:t>(</w:t>
      </w:r>
      <w:r w:rsidR="00237AB4" w:rsidRPr="00BC6118">
        <w:rPr>
          <w:b/>
          <w:bCs/>
        </w:rPr>
        <w:t>Deputy Chairman</w:t>
      </w:r>
      <w:r w:rsidR="00237AB4">
        <w:t xml:space="preserve">) </w:t>
      </w:r>
    </w:p>
    <w:p w:rsidR="00720606" w:rsidRDefault="00720606" w:rsidP="00720606">
      <w:pPr>
        <w:pStyle w:val="Body"/>
        <w:spacing w:after="0"/>
        <w:ind w:left="2976"/>
      </w:pPr>
      <w:r>
        <w:t>Sir Charles Masefield (</w:t>
      </w:r>
      <w:r>
        <w:rPr>
          <w:b/>
          <w:bCs/>
        </w:rPr>
        <w:t>CM</w:t>
      </w:r>
      <w:r>
        <w:t>)</w:t>
      </w:r>
    </w:p>
    <w:p w:rsidR="00720606" w:rsidRDefault="00237AB4" w:rsidP="00720606">
      <w:pPr>
        <w:pStyle w:val="Body"/>
        <w:spacing w:after="0"/>
        <w:ind w:left="2976"/>
      </w:pPr>
      <w:r>
        <w:t>Jan Ward (</w:t>
      </w:r>
      <w:r w:rsidRPr="00237AB4">
        <w:rPr>
          <w:b/>
        </w:rPr>
        <w:t>JW</w:t>
      </w:r>
      <w:r>
        <w:t>)</w:t>
      </w:r>
    </w:p>
    <w:p w:rsidR="00237AB4" w:rsidRDefault="00237AB4" w:rsidP="00720606">
      <w:pPr>
        <w:pStyle w:val="Body"/>
        <w:spacing w:after="0"/>
        <w:ind w:left="2976"/>
      </w:pPr>
      <w:r>
        <w:t>Jennie Gubbins (</w:t>
      </w:r>
      <w:r w:rsidRPr="00237AB4">
        <w:rPr>
          <w:b/>
        </w:rPr>
        <w:t>JG</w:t>
      </w:r>
      <w:r>
        <w:t>)</w:t>
      </w:r>
    </w:p>
    <w:p w:rsidR="00237AB4" w:rsidRDefault="00237AB4" w:rsidP="00720606">
      <w:pPr>
        <w:pStyle w:val="Body"/>
        <w:spacing w:after="0"/>
        <w:ind w:left="2976"/>
      </w:pPr>
      <w:r>
        <w:t>John Davie (</w:t>
      </w:r>
      <w:r w:rsidRPr="00237AB4">
        <w:rPr>
          <w:b/>
        </w:rPr>
        <w:t>JD</w:t>
      </w:r>
      <w:r>
        <w:t>)</w:t>
      </w:r>
    </w:p>
    <w:p w:rsidR="00720606" w:rsidRDefault="00720606" w:rsidP="00720606">
      <w:pPr>
        <w:pStyle w:val="Body"/>
        <w:spacing w:after="0"/>
        <w:ind w:left="2976"/>
      </w:pPr>
      <w:r>
        <w:t>Chris Innes-Hopkins (</w:t>
      </w:r>
      <w:r>
        <w:rPr>
          <w:b/>
          <w:bCs/>
        </w:rPr>
        <w:t>CIH</w:t>
      </w:r>
      <w:r>
        <w:t>)</w:t>
      </w:r>
    </w:p>
    <w:p w:rsidR="00720606" w:rsidRDefault="00720606" w:rsidP="00720606">
      <w:pPr>
        <w:pStyle w:val="Body"/>
      </w:pPr>
    </w:p>
    <w:p w:rsidR="00720606" w:rsidRDefault="00237AB4" w:rsidP="00720606">
      <w:pPr>
        <w:pStyle w:val="Body"/>
        <w:spacing w:after="0"/>
      </w:pPr>
      <w:r w:rsidRPr="00BC6118">
        <w:rPr>
          <w:b/>
          <w:bCs/>
        </w:rPr>
        <w:t xml:space="preserve">In </w:t>
      </w:r>
      <w:r w:rsidR="005C4563">
        <w:rPr>
          <w:b/>
          <w:bCs/>
        </w:rPr>
        <w:t>a</w:t>
      </w:r>
      <w:r w:rsidRPr="00BC6118">
        <w:rPr>
          <w:b/>
          <w:bCs/>
        </w:rPr>
        <w:t>ttendance:</w:t>
      </w:r>
      <w:r>
        <w:tab/>
      </w:r>
      <w:r>
        <w:tab/>
        <w:t>Catherine Sprent (</w:t>
      </w:r>
      <w:r w:rsidRPr="00237AB4">
        <w:rPr>
          <w:b/>
        </w:rPr>
        <w:t>CS</w:t>
      </w:r>
      <w:r>
        <w:t>)</w:t>
      </w:r>
    </w:p>
    <w:p w:rsidR="00720606" w:rsidRDefault="00237AB4" w:rsidP="00720606">
      <w:pPr>
        <w:pStyle w:val="Body"/>
        <w:spacing w:after="0"/>
        <w:ind w:left="2976"/>
      </w:pPr>
      <w:r>
        <w:t>Oliver Grogono (</w:t>
      </w:r>
      <w:r>
        <w:rPr>
          <w:b/>
          <w:bCs/>
        </w:rPr>
        <w:t>OG</w:t>
      </w:r>
      <w:r w:rsidR="00720606">
        <w:t>)</w:t>
      </w:r>
    </w:p>
    <w:p w:rsidR="00720606" w:rsidRDefault="00720606" w:rsidP="00720606">
      <w:pPr>
        <w:pStyle w:val="Body"/>
        <w:spacing w:after="0"/>
      </w:pPr>
      <w:r>
        <w:t xml:space="preserve">                                  </w:t>
      </w:r>
      <w:r>
        <w:tab/>
      </w:r>
      <w:r>
        <w:tab/>
        <w:t>David Jeffcoate (</w:t>
      </w:r>
      <w:r>
        <w:rPr>
          <w:b/>
          <w:bCs/>
        </w:rPr>
        <w:t>DJ</w:t>
      </w:r>
      <w:r>
        <w:t xml:space="preserve">) </w:t>
      </w:r>
    </w:p>
    <w:p w:rsidR="00720606" w:rsidRDefault="00720606" w:rsidP="00720606">
      <w:pPr>
        <w:pStyle w:val="Body"/>
      </w:pPr>
    </w:p>
    <w:p w:rsidR="00237AB4" w:rsidRDefault="00720606" w:rsidP="00237AB4">
      <w:pPr>
        <w:pStyle w:val="Body"/>
        <w:spacing w:after="0"/>
      </w:pPr>
      <w:r w:rsidRPr="00BC6118">
        <w:rPr>
          <w:b/>
          <w:bCs/>
        </w:rPr>
        <w:t>Apologies</w:t>
      </w:r>
      <w:r>
        <w:t xml:space="preserve">:  </w:t>
      </w:r>
      <w:r>
        <w:tab/>
      </w:r>
      <w:r>
        <w:tab/>
      </w:r>
      <w:r w:rsidR="00237AB4">
        <w:t>Sir Sherard Cowper-Coles</w:t>
      </w:r>
    </w:p>
    <w:p w:rsidR="00720606" w:rsidRDefault="00720606" w:rsidP="00720606">
      <w:pPr>
        <w:pStyle w:val="Body"/>
        <w:spacing w:after="0"/>
        <w:ind w:left="2976"/>
      </w:pPr>
      <w:r>
        <w:t>Mark Wilson</w:t>
      </w:r>
    </w:p>
    <w:p w:rsidR="00720606" w:rsidRDefault="00720606" w:rsidP="00720606">
      <w:pPr>
        <w:pStyle w:val="Body"/>
        <w:spacing w:after="0"/>
        <w:ind w:left="2976"/>
      </w:pPr>
    </w:p>
    <w:p w:rsidR="00720606" w:rsidRDefault="005C4563" w:rsidP="00720606">
      <w:pPr>
        <w:pStyle w:val="Level1"/>
        <w:keepNext/>
        <w:numPr>
          <w:ilvl w:val="0"/>
          <w:numId w:val="32"/>
        </w:numPr>
        <w:rPr>
          <w:rStyle w:val="Level1asheadingtext"/>
          <w:b w:val="0"/>
          <w:bCs/>
        </w:rPr>
      </w:pPr>
      <w:r>
        <w:rPr>
          <w:rStyle w:val="Level1asheadingtext"/>
          <w:bCs/>
        </w:rPr>
        <w:t>Q</w:t>
      </w:r>
      <w:r w:rsidR="00720606">
        <w:rPr>
          <w:rStyle w:val="Level1asheadingtext"/>
          <w:bCs/>
        </w:rPr>
        <w:t>uorum</w:t>
      </w:r>
    </w:p>
    <w:p w:rsidR="00720606" w:rsidRDefault="00B8608B" w:rsidP="00B8608B">
      <w:pPr>
        <w:pStyle w:val="Body1"/>
      </w:pPr>
      <w:r>
        <w:t>The Chairman confirm</w:t>
      </w:r>
      <w:r w:rsidR="000833A2">
        <w:t>ed</w:t>
      </w:r>
      <w:r>
        <w:t xml:space="preserve"> that a quorum was present</w:t>
      </w:r>
      <w:r w:rsidR="00720606">
        <w:t>.</w:t>
      </w:r>
    </w:p>
    <w:p w:rsidR="00B8608B" w:rsidRPr="00BC6118" w:rsidRDefault="00D36800" w:rsidP="00BC6118">
      <w:pPr>
        <w:pStyle w:val="Level1"/>
        <w:rPr>
          <w:b/>
          <w:bCs/>
        </w:rPr>
      </w:pPr>
      <w:r>
        <w:rPr>
          <w:b/>
          <w:bCs/>
        </w:rPr>
        <w:t>Notice of m</w:t>
      </w:r>
      <w:r w:rsidR="005C4563" w:rsidRPr="00BC6118">
        <w:rPr>
          <w:b/>
          <w:bCs/>
        </w:rPr>
        <w:t>eeting</w:t>
      </w:r>
    </w:p>
    <w:p w:rsidR="005C4563" w:rsidRPr="00BC6118" w:rsidRDefault="00B8608B" w:rsidP="00720606">
      <w:pPr>
        <w:pStyle w:val="Body1"/>
      </w:pPr>
      <w:r w:rsidRPr="00BC6118">
        <w:t xml:space="preserve">It was agreed that the notice convening the meeting be taken as read. </w:t>
      </w:r>
      <w:r w:rsidR="005C4563" w:rsidRPr="00BC6118">
        <w:t xml:space="preserve"> </w:t>
      </w:r>
    </w:p>
    <w:p w:rsidR="00720606" w:rsidRDefault="00720606" w:rsidP="00720606">
      <w:pPr>
        <w:pStyle w:val="Level1"/>
        <w:keepNext/>
        <w:numPr>
          <w:ilvl w:val="0"/>
          <w:numId w:val="32"/>
        </w:numPr>
      </w:pPr>
      <w:r>
        <w:rPr>
          <w:rStyle w:val="Level1asheadingtext"/>
          <w:bCs/>
        </w:rPr>
        <w:t xml:space="preserve">Introduction </w:t>
      </w:r>
    </w:p>
    <w:p w:rsidR="00966130" w:rsidRDefault="00966130" w:rsidP="004B752E">
      <w:pPr>
        <w:pStyle w:val="Level2"/>
      </w:pPr>
      <w:r>
        <w:t>The Chairman pass</w:t>
      </w:r>
      <w:r w:rsidR="005235F2">
        <w:t>ed</w:t>
      </w:r>
      <w:r>
        <w:t xml:space="preserve"> </w:t>
      </w:r>
      <w:r w:rsidR="00AA225D">
        <w:t xml:space="preserve">on </w:t>
      </w:r>
      <w:r w:rsidR="001A349E">
        <w:t xml:space="preserve">apologies </w:t>
      </w:r>
      <w:r w:rsidR="004B752E">
        <w:t>from</w:t>
      </w:r>
      <w:r w:rsidR="001A349E">
        <w:t xml:space="preserve"> both</w:t>
      </w:r>
      <w:r>
        <w:t xml:space="preserve"> </w:t>
      </w:r>
      <w:r w:rsidR="00933DB0">
        <w:t>Sir Sherard Cow</w:t>
      </w:r>
      <w:r>
        <w:t>per-Coles and Mark Wilson.</w:t>
      </w:r>
    </w:p>
    <w:p w:rsidR="00AD6D8A" w:rsidRPr="00594684" w:rsidRDefault="00C36694" w:rsidP="00BC6118">
      <w:pPr>
        <w:pStyle w:val="Level2"/>
      </w:pPr>
      <w:r>
        <w:t xml:space="preserve">The </w:t>
      </w:r>
      <w:r w:rsidR="00933DB0">
        <w:t>Chairman</w:t>
      </w:r>
      <w:r w:rsidR="00237AB4">
        <w:t xml:space="preserve"> </w:t>
      </w:r>
      <w:r w:rsidR="00720606">
        <w:t>gave a brief review of</w:t>
      </w:r>
      <w:r w:rsidR="00AA225D">
        <w:t xml:space="preserve"> the</w:t>
      </w:r>
      <w:r w:rsidR="00720606">
        <w:t xml:space="preserve"> main developments</w:t>
      </w:r>
      <w:r w:rsidR="00AD6D8A">
        <w:t xml:space="preserve"> of the Company</w:t>
      </w:r>
      <w:r w:rsidR="00720606">
        <w:t xml:space="preserve"> since the l</w:t>
      </w:r>
      <w:r w:rsidR="00237AB4">
        <w:t>ast board meeting on 16 May 2018</w:t>
      </w:r>
      <w:r w:rsidR="00720606">
        <w:t xml:space="preserve">. </w:t>
      </w:r>
      <w:r w:rsidR="00950684">
        <w:t xml:space="preserve">The Chairman noted that the Company had reacted well so far to </w:t>
      </w:r>
      <w:r w:rsidR="00EB284D">
        <w:t xml:space="preserve">fall-out from </w:t>
      </w:r>
      <w:r w:rsidR="00950684">
        <w:t xml:space="preserve">the recent events in Turkey. </w:t>
      </w:r>
    </w:p>
    <w:p w:rsidR="00607496" w:rsidRPr="00950684" w:rsidRDefault="00594684" w:rsidP="004B752E">
      <w:pPr>
        <w:pStyle w:val="Level2"/>
      </w:pPr>
      <w:r>
        <w:t xml:space="preserve">It was </w:t>
      </w:r>
      <w:r w:rsidR="004B752E">
        <w:t>agreed</w:t>
      </w:r>
      <w:r>
        <w:t xml:space="preserve"> </w:t>
      </w:r>
      <w:r w:rsidR="004B752E">
        <w:t>that the Company</w:t>
      </w:r>
      <w:r>
        <w:t xml:space="preserve"> </w:t>
      </w:r>
      <w:r w:rsidR="00237AB4">
        <w:t xml:space="preserve">should </w:t>
      </w:r>
      <w:r w:rsidR="0021674D">
        <w:t xml:space="preserve">go </w:t>
      </w:r>
      <w:r w:rsidR="00237AB4">
        <w:t xml:space="preserve">ahead with </w:t>
      </w:r>
      <w:r w:rsidR="00AA225D">
        <w:t>the</w:t>
      </w:r>
      <w:r>
        <w:t xml:space="preserve"> </w:t>
      </w:r>
      <w:r w:rsidR="00237AB4">
        <w:t>biannual me</w:t>
      </w:r>
      <w:r w:rsidR="0021674D">
        <w:t>eting in Riyadh on 21 November</w:t>
      </w:r>
      <w:r w:rsidR="00F353AD">
        <w:t xml:space="preserve"> and the </w:t>
      </w:r>
      <w:r w:rsidRPr="00FD1EE1">
        <w:t>Company's</w:t>
      </w:r>
      <w:r w:rsidRPr="00E021B6">
        <w:t xml:space="preserve"> </w:t>
      </w:r>
      <w:r w:rsidR="0021674D" w:rsidRPr="00462C6E">
        <w:t>Technology Delegation visit</w:t>
      </w:r>
      <w:r w:rsidR="00950684">
        <w:t>,</w:t>
      </w:r>
      <w:r w:rsidR="00950684" w:rsidRPr="00950684">
        <w:t xml:space="preserve"> although </w:t>
      </w:r>
      <w:r w:rsidR="004B752E">
        <w:t xml:space="preserve">it was noted that there needed to be a </w:t>
      </w:r>
      <w:r w:rsidR="00950684" w:rsidRPr="00950684">
        <w:t>focus on</w:t>
      </w:r>
      <w:r w:rsidR="00607496" w:rsidRPr="00950684">
        <w:t xml:space="preserve"> </w:t>
      </w:r>
      <w:r w:rsidR="0021674D" w:rsidRPr="00950684">
        <w:t xml:space="preserve">handling </w:t>
      </w:r>
      <w:r w:rsidR="00950684">
        <w:t>the media</w:t>
      </w:r>
      <w:r w:rsidR="00CA6E34" w:rsidRPr="00950684">
        <w:t xml:space="preserve">. </w:t>
      </w:r>
    </w:p>
    <w:p w:rsidR="00730C71" w:rsidRDefault="00453450" w:rsidP="00D36800">
      <w:pPr>
        <w:pStyle w:val="Level2"/>
      </w:pPr>
      <w:r>
        <w:t xml:space="preserve">The </w:t>
      </w:r>
      <w:r w:rsidR="00D36800">
        <w:t>Chairman</w:t>
      </w:r>
      <w:r>
        <w:t xml:space="preserve"> noted</w:t>
      </w:r>
      <w:r w:rsidR="00730C71">
        <w:t xml:space="preserve"> the following:</w:t>
      </w:r>
      <w:r>
        <w:t xml:space="preserve"> </w:t>
      </w:r>
    </w:p>
    <w:p w:rsidR="00730C71" w:rsidRDefault="00AF56D6" w:rsidP="00BC6118">
      <w:pPr>
        <w:pStyle w:val="Level3"/>
      </w:pPr>
      <w:r>
        <w:lastRenderedPageBreak/>
        <w:t xml:space="preserve">the recent </w:t>
      </w:r>
      <w:r w:rsidR="007214F6">
        <w:t xml:space="preserve">appointment of the Saudi Commercial Attache as the new Secretary General of the Arab British Chamber of </w:t>
      </w:r>
      <w:r w:rsidR="00730C71">
        <w:t>Commerce; and</w:t>
      </w:r>
      <w:r>
        <w:t xml:space="preserve"> </w:t>
      </w:r>
    </w:p>
    <w:p w:rsidR="00730C71" w:rsidRDefault="00AF56D6" w:rsidP="00BC6118">
      <w:pPr>
        <w:pStyle w:val="Level3"/>
      </w:pPr>
      <w:r>
        <w:t>the proposed establishment of a SAGIA office in London</w:t>
      </w:r>
      <w:r w:rsidR="00730C71">
        <w:t xml:space="preserve">. </w:t>
      </w:r>
    </w:p>
    <w:p w:rsidR="00720606" w:rsidRPr="00BC6118" w:rsidRDefault="00010A25">
      <w:pPr>
        <w:pStyle w:val="Level1"/>
        <w:keepNext/>
        <w:numPr>
          <w:ilvl w:val="0"/>
          <w:numId w:val="32"/>
        </w:numPr>
        <w:rPr>
          <w:b/>
          <w:bCs/>
        </w:rPr>
      </w:pPr>
      <w:r w:rsidRPr="00BC6118">
        <w:rPr>
          <w:b/>
          <w:bCs/>
        </w:rPr>
        <w:t>Review</w:t>
      </w:r>
      <w:r w:rsidR="000F2F39">
        <w:rPr>
          <w:b/>
          <w:bCs/>
        </w:rPr>
        <w:t xml:space="preserve"> </w:t>
      </w:r>
      <w:r w:rsidR="00D36800">
        <w:rPr>
          <w:b/>
          <w:bCs/>
        </w:rPr>
        <w:t>since last board m</w:t>
      </w:r>
      <w:r w:rsidR="00E54708">
        <w:rPr>
          <w:b/>
          <w:bCs/>
        </w:rPr>
        <w:t>eeting</w:t>
      </w:r>
      <w:r w:rsidR="004B68B9">
        <w:rPr>
          <w:b/>
          <w:bCs/>
        </w:rPr>
        <w:t xml:space="preserve"> </w:t>
      </w:r>
    </w:p>
    <w:p w:rsidR="005E6316" w:rsidRDefault="00720606" w:rsidP="00F3702D">
      <w:pPr>
        <w:pStyle w:val="Level2"/>
        <w:numPr>
          <w:ilvl w:val="1"/>
          <w:numId w:val="32"/>
        </w:numPr>
      </w:pPr>
      <w:r>
        <w:t xml:space="preserve">CIH summarised </w:t>
      </w:r>
      <w:r w:rsidR="00D36800">
        <w:t xml:space="preserve">the </w:t>
      </w:r>
      <w:r>
        <w:t>main events since the l</w:t>
      </w:r>
      <w:r w:rsidR="0021674D">
        <w:t>ast board meeting</w:t>
      </w:r>
      <w:r w:rsidR="00F3702D">
        <w:t>:</w:t>
      </w:r>
    </w:p>
    <w:p w:rsidR="005E6316" w:rsidRDefault="00F255AF" w:rsidP="00BC6118">
      <w:pPr>
        <w:pStyle w:val="Level3"/>
      </w:pPr>
      <w:r>
        <w:t>t</w:t>
      </w:r>
      <w:r w:rsidR="004A558C">
        <w:t xml:space="preserve">he </w:t>
      </w:r>
      <w:r w:rsidR="005E6316">
        <w:t>'</w:t>
      </w:r>
      <w:r w:rsidR="0021674D">
        <w:t>Do</w:t>
      </w:r>
      <w:r w:rsidR="000C3F3D">
        <w:t>ing Business in Saudi</w:t>
      </w:r>
      <w:r w:rsidR="005E6316">
        <w:t>'</w:t>
      </w:r>
      <w:r w:rsidR="000C3F3D">
        <w:t xml:space="preserve"> workshop</w:t>
      </w:r>
      <w:r w:rsidR="005E6316">
        <w:t>;</w:t>
      </w:r>
      <w:r w:rsidR="0021674D">
        <w:t xml:space="preserve"> </w:t>
      </w:r>
    </w:p>
    <w:p w:rsidR="005E6316" w:rsidRDefault="004F4983" w:rsidP="00BC6118">
      <w:pPr>
        <w:pStyle w:val="Level3"/>
      </w:pPr>
      <w:r>
        <w:t>the</w:t>
      </w:r>
      <w:r w:rsidR="008D6214">
        <w:t xml:space="preserve"> </w:t>
      </w:r>
      <w:r w:rsidR="0021674D">
        <w:t xml:space="preserve">AGM and summer reception in </w:t>
      </w:r>
      <w:r w:rsidR="004371B3">
        <w:t xml:space="preserve">London </w:t>
      </w:r>
      <w:r w:rsidR="00AE6D71">
        <w:t xml:space="preserve">that took place </w:t>
      </w:r>
      <w:r w:rsidR="00D36800">
        <w:t xml:space="preserve">on </w:t>
      </w:r>
      <w:r w:rsidR="000C3F3D">
        <w:t xml:space="preserve">28-29 </w:t>
      </w:r>
      <w:r w:rsidR="0021674D">
        <w:t>July</w:t>
      </w:r>
      <w:r w:rsidR="00C5277B">
        <w:t>;</w:t>
      </w:r>
      <w:r w:rsidR="000C3F3D">
        <w:t xml:space="preserve"> </w:t>
      </w:r>
    </w:p>
    <w:p w:rsidR="005E6316" w:rsidRDefault="00887DEF" w:rsidP="00BC6118">
      <w:pPr>
        <w:pStyle w:val="Level3"/>
      </w:pPr>
      <w:r>
        <w:t xml:space="preserve">the </w:t>
      </w:r>
      <w:r w:rsidR="002032C0">
        <w:t>r</w:t>
      </w:r>
      <w:r w:rsidR="000C3F3D">
        <w:t xml:space="preserve">oundtable with the General Authority of Civil Aviation (GACA) </w:t>
      </w:r>
      <w:r w:rsidR="00725F2D">
        <w:t xml:space="preserve">that took place </w:t>
      </w:r>
      <w:r w:rsidR="000C3F3D">
        <w:t>on</w:t>
      </w:r>
      <w:r w:rsidR="001A7A56">
        <w:t xml:space="preserve"> 6 September</w:t>
      </w:r>
      <w:r w:rsidR="005E6316">
        <w:t xml:space="preserve">; and </w:t>
      </w:r>
    </w:p>
    <w:p w:rsidR="00720606" w:rsidRDefault="00FF05E8" w:rsidP="00BC6118">
      <w:pPr>
        <w:pStyle w:val="Level3"/>
      </w:pPr>
      <w:r>
        <w:t xml:space="preserve">the </w:t>
      </w:r>
      <w:r w:rsidR="001A7A56">
        <w:t xml:space="preserve">Saudi economy briefing with the IMF’s Mission Chief for Saudi and GCC </w:t>
      </w:r>
      <w:r w:rsidR="007214F6">
        <w:t xml:space="preserve">countries </w:t>
      </w:r>
      <w:r w:rsidR="00A967CF">
        <w:t>that took place on</w:t>
      </w:r>
      <w:r w:rsidR="001A7A56">
        <w:t xml:space="preserve"> 17 Oc</w:t>
      </w:r>
      <w:r w:rsidR="007214F6">
        <w:t xml:space="preserve">tober. </w:t>
      </w:r>
    </w:p>
    <w:p w:rsidR="00D36800" w:rsidRDefault="00D36800" w:rsidP="00D36800">
      <w:pPr>
        <w:pStyle w:val="Level1"/>
        <w:keepNext/>
      </w:pPr>
      <w:r w:rsidRPr="00D36800">
        <w:rPr>
          <w:rStyle w:val="Level1asheadingtext"/>
          <w:bCs/>
        </w:rPr>
        <w:t>Membership and events</w:t>
      </w:r>
    </w:p>
    <w:p w:rsidR="00720606" w:rsidRPr="00F3702D" w:rsidRDefault="006106E2" w:rsidP="004B752E">
      <w:pPr>
        <w:pStyle w:val="Level2"/>
        <w:numPr>
          <w:ilvl w:val="1"/>
          <w:numId w:val="32"/>
        </w:numPr>
      </w:pPr>
      <w:r>
        <w:t>It was noted that the Company</w:t>
      </w:r>
      <w:r w:rsidR="00E36F22">
        <w:t xml:space="preserve"> had</w:t>
      </w:r>
      <w:r>
        <w:t xml:space="preserve"> recruited 15 companies </w:t>
      </w:r>
      <w:r w:rsidR="007214F6" w:rsidRPr="00AE6D71">
        <w:t xml:space="preserve">for </w:t>
      </w:r>
      <w:r w:rsidR="00075696">
        <w:t>the Company's</w:t>
      </w:r>
      <w:r w:rsidR="00075696" w:rsidRPr="00075696">
        <w:t xml:space="preserve"> </w:t>
      </w:r>
      <w:r w:rsidR="007214F6" w:rsidRPr="001D4DB0">
        <w:t>Technology &amp; Smart Cities Delegation</w:t>
      </w:r>
      <w:r w:rsidR="003909D6">
        <w:t xml:space="preserve"> </w:t>
      </w:r>
      <w:r w:rsidR="007214F6" w:rsidRPr="001D4DB0">
        <w:t xml:space="preserve">visit </w:t>
      </w:r>
      <w:r w:rsidR="00AF4492">
        <w:t>taking place from</w:t>
      </w:r>
      <w:r w:rsidR="00AF4492" w:rsidRPr="00AE6D71">
        <w:t xml:space="preserve"> </w:t>
      </w:r>
      <w:r w:rsidR="007214F6" w:rsidRPr="00AE6D71">
        <w:t xml:space="preserve">18-21 November.  </w:t>
      </w:r>
      <w:r w:rsidR="007214F6" w:rsidRPr="00F3702D">
        <w:t>SAGIA, MCIT and the Saudi SME Authority had been very suppo</w:t>
      </w:r>
      <w:r w:rsidR="00CA6E34" w:rsidRPr="00F3702D">
        <w:t>rtive</w:t>
      </w:r>
      <w:r w:rsidR="00E003F6" w:rsidRPr="00F3702D">
        <w:t xml:space="preserve"> of </w:t>
      </w:r>
      <w:r w:rsidR="00D36800">
        <w:t xml:space="preserve">this </w:t>
      </w:r>
      <w:r w:rsidR="00F3702D">
        <w:t xml:space="preserve">as well as </w:t>
      </w:r>
      <w:r w:rsidR="00CA6E34" w:rsidRPr="00F3702D">
        <w:t>DIT</w:t>
      </w:r>
      <w:r w:rsidR="004B752E">
        <w:t xml:space="preserve"> who had been</w:t>
      </w:r>
      <w:r w:rsidR="00CA6E34" w:rsidRPr="00F3702D">
        <w:t xml:space="preserve"> </w:t>
      </w:r>
      <w:r w:rsidR="007214F6" w:rsidRPr="00F3702D">
        <w:t>providing di</w:t>
      </w:r>
      <w:r w:rsidR="00850357" w:rsidRPr="00F3702D">
        <w:t>screet support</w:t>
      </w:r>
      <w:r w:rsidR="007214F6" w:rsidRPr="00F3702D">
        <w:t xml:space="preserve">. </w:t>
      </w:r>
    </w:p>
    <w:p w:rsidR="00BF6342" w:rsidRDefault="00AF56D6" w:rsidP="00D36800">
      <w:pPr>
        <w:pStyle w:val="Level2"/>
        <w:numPr>
          <w:ilvl w:val="1"/>
          <w:numId w:val="32"/>
        </w:numPr>
      </w:pPr>
      <w:r>
        <w:t xml:space="preserve">CIH </w:t>
      </w:r>
      <w:r w:rsidR="00D36800">
        <w:t>noted that t</w:t>
      </w:r>
      <w:r w:rsidR="007214F6">
        <w:t xml:space="preserve">he fifth session </w:t>
      </w:r>
      <w:r w:rsidR="00EB284D">
        <w:t xml:space="preserve">of the </w:t>
      </w:r>
      <w:r w:rsidR="00D36800">
        <w:t xml:space="preserve">monthly dialogue meetings with SAGIA relating to business environment reform </w:t>
      </w:r>
      <w:r w:rsidR="007214F6">
        <w:t xml:space="preserve">would include a progress review and </w:t>
      </w:r>
      <w:r w:rsidR="002408AE">
        <w:t xml:space="preserve">will </w:t>
      </w:r>
      <w:r w:rsidR="007214F6">
        <w:t>take place in Riyadh on 21 November</w:t>
      </w:r>
      <w:r w:rsidR="00D36800">
        <w:t>. This will</w:t>
      </w:r>
      <w:r w:rsidR="007214F6">
        <w:t xml:space="preserve"> coincide with </w:t>
      </w:r>
      <w:r w:rsidR="00014F37">
        <w:t xml:space="preserve">the Company's </w:t>
      </w:r>
      <w:r w:rsidR="007214F6">
        <w:t xml:space="preserve">biannual meeting. </w:t>
      </w:r>
    </w:p>
    <w:p w:rsidR="00850357" w:rsidRPr="00850357" w:rsidRDefault="009D17BC" w:rsidP="00F3702D">
      <w:pPr>
        <w:pStyle w:val="Level2"/>
        <w:numPr>
          <w:ilvl w:val="1"/>
          <w:numId w:val="32"/>
        </w:numPr>
      </w:pPr>
      <w:r>
        <w:t>It was noted that the</w:t>
      </w:r>
      <w:r w:rsidR="005F3B3D">
        <w:t xml:space="preserve"> Company </w:t>
      </w:r>
      <w:r w:rsidR="00C276B6">
        <w:t xml:space="preserve">and Saudi members had </w:t>
      </w:r>
      <w:r w:rsidR="00AF56D6">
        <w:t xml:space="preserve">made an input to the co-chaired private </w:t>
      </w:r>
      <w:r w:rsidR="00850357">
        <w:t xml:space="preserve">sector groups established </w:t>
      </w:r>
      <w:r w:rsidR="00682F62">
        <w:t xml:space="preserve">by DIT and SAGIA </w:t>
      </w:r>
      <w:r w:rsidR="00850357">
        <w:t>following</w:t>
      </w:r>
      <w:r w:rsidR="00AF56D6">
        <w:t xml:space="preserve"> the Saudi Cr</w:t>
      </w:r>
      <w:r w:rsidR="00850357">
        <w:t>own Prince’s</w:t>
      </w:r>
      <w:r w:rsidR="00C276B6">
        <w:t xml:space="preserve"> visit</w:t>
      </w:r>
      <w:r w:rsidR="00747536">
        <w:t>.</w:t>
      </w:r>
      <w:r w:rsidR="00C276B6">
        <w:t xml:space="preserve"> </w:t>
      </w:r>
      <w:r w:rsidR="002D38AA">
        <w:t xml:space="preserve"> </w:t>
      </w:r>
      <w:r w:rsidR="00D36800">
        <w:t>H</w:t>
      </w:r>
      <w:r w:rsidR="00F3702D">
        <w:t>owever</w:t>
      </w:r>
      <w:r w:rsidR="00D36800">
        <w:t>,</w:t>
      </w:r>
      <w:r w:rsidR="00114D54">
        <w:t xml:space="preserve"> </w:t>
      </w:r>
      <w:r w:rsidR="00C276B6">
        <w:t>progress</w:t>
      </w:r>
      <w:r w:rsidR="008314D7">
        <w:t xml:space="preserve"> </w:t>
      </w:r>
      <w:r w:rsidR="00850357">
        <w:t xml:space="preserve">was both limited and fragmented. </w:t>
      </w:r>
    </w:p>
    <w:p w:rsidR="00850357" w:rsidRPr="00850357" w:rsidRDefault="00425699" w:rsidP="00BC6118">
      <w:pPr>
        <w:pStyle w:val="Level2"/>
        <w:numPr>
          <w:ilvl w:val="1"/>
          <w:numId w:val="32"/>
        </w:numPr>
      </w:pPr>
      <w:r>
        <w:t>I</w:t>
      </w:r>
      <w:r w:rsidR="00733FD3">
        <w:t>t was agreed</w:t>
      </w:r>
      <w:r w:rsidR="007214F6">
        <w:t xml:space="preserve"> </w:t>
      </w:r>
      <w:r w:rsidR="004633D8">
        <w:t xml:space="preserve">that the </w:t>
      </w:r>
      <w:r w:rsidR="00DA0AAC">
        <w:t xml:space="preserve">Company </w:t>
      </w:r>
      <w:r w:rsidR="00733FD3">
        <w:t xml:space="preserve">should </w:t>
      </w:r>
      <w:r w:rsidR="007214F6">
        <w:t>postpon</w:t>
      </w:r>
      <w:r w:rsidR="00733FD3">
        <w:t>e</w:t>
      </w:r>
      <w:r w:rsidR="007214F6">
        <w:t xml:space="preserve"> </w:t>
      </w:r>
      <w:r w:rsidR="004633D8">
        <w:t>the</w:t>
      </w:r>
      <w:r w:rsidR="00E27C83">
        <w:t xml:space="preserve"> Company's</w:t>
      </w:r>
      <w:r w:rsidR="004633D8">
        <w:t xml:space="preserve"> </w:t>
      </w:r>
      <w:r w:rsidR="007214F6">
        <w:t>New Year reception until April 2019</w:t>
      </w:r>
      <w:r w:rsidR="00C24393">
        <w:t xml:space="preserve"> to coincide with the </w:t>
      </w:r>
      <w:r w:rsidR="007214F6">
        <w:t>celebrat</w:t>
      </w:r>
      <w:r w:rsidR="00C24393">
        <w:t>ion of</w:t>
      </w:r>
      <w:r w:rsidR="007214F6">
        <w:t xml:space="preserve"> the</w:t>
      </w:r>
      <w:r w:rsidR="00C24393">
        <w:t xml:space="preserve"> Company's</w:t>
      </w:r>
      <w:r w:rsidR="007214F6">
        <w:t xml:space="preserve"> fifth anniversary of the Company’s incorporation. </w:t>
      </w:r>
      <w:r w:rsidR="002D38AA">
        <w:t xml:space="preserve">The Chairman proposed </w:t>
      </w:r>
      <w:r w:rsidR="007214F6">
        <w:t>hosting</w:t>
      </w:r>
      <w:r w:rsidR="00BF44FC" w:rsidRPr="00BF44FC">
        <w:t xml:space="preserve"> </w:t>
      </w:r>
      <w:r w:rsidR="002D38AA">
        <w:t>this</w:t>
      </w:r>
      <w:r w:rsidR="00BF44FC" w:rsidDel="00BF44FC">
        <w:t xml:space="preserve"> </w:t>
      </w:r>
      <w:r w:rsidR="007214F6">
        <w:t xml:space="preserve">at 23 Grafton Street with appropriate co-sponsorship. </w:t>
      </w:r>
    </w:p>
    <w:p w:rsidR="00850357" w:rsidRDefault="00850357" w:rsidP="00D36800">
      <w:pPr>
        <w:pStyle w:val="Level2"/>
        <w:numPr>
          <w:ilvl w:val="1"/>
          <w:numId w:val="32"/>
        </w:numPr>
      </w:pPr>
      <w:r>
        <w:t xml:space="preserve">JW </w:t>
      </w:r>
      <w:r w:rsidR="00055713">
        <w:t xml:space="preserve">drew attention to Saudi Aramco’s IKTVA forum in Dhahran taking place 26-27 November </w:t>
      </w:r>
      <w:r w:rsidR="00EB284D">
        <w:t xml:space="preserve">and </w:t>
      </w:r>
      <w:r>
        <w:t xml:space="preserve">proposed that </w:t>
      </w:r>
      <w:r w:rsidR="00E51955">
        <w:t xml:space="preserve">the Company </w:t>
      </w:r>
      <w:r>
        <w:t xml:space="preserve">support a joint event with the Energy Industries Council in Eastern province in early 2019. </w:t>
      </w:r>
      <w:r w:rsidR="00454AC2">
        <w:t xml:space="preserve">The Chairman </w:t>
      </w:r>
      <w:r>
        <w:t xml:space="preserve">suggested that </w:t>
      </w:r>
      <w:r w:rsidR="00EE6F4F">
        <w:t xml:space="preserve">the Company </w:t>
      </w:r>
      <w:r>
        <w:t xml:space="preserve">speak directly to </w:t>
      </w:r>
      <w:r w:rsidR="00EB284D">
        <w:t xml:space="preserve">Saudi Aramco’s </w:t>
      </w:r>
      <w:r>
        <w:t>CEO and senior management.</w:t>
      </w:r>
    </w:p>
    <w:p w:rsidR="00613218" w:rsidRPr="004F44B0" w:rsidRDefault="00C35F73">
      <w:pPr>
        <w:pStyle w:val="Level2"/>
        <w:numPr>
          <w:ilvl w:val="1"/>
          <w:numId w:val="32"/>
        </w:numPr>
      </w:pPr>
      <w:r>
        <w:t xml:space="preserve">It was noted </w:t>
      </w:r>
      <w:r w:rsidR="00C86AA7">
        <w:t>that</w:t>
      </w:r>
      <w:r w:rsidR="00720606">
        <w:t xml:space="preserve"> </w:t>
      </w:r>
      <w:r w:rsidR="00DC29B4">
        <w:t xml:space="preserve">the Company </w:t>
      </w:r>
      <w:r w:rsidR="00720606">
        <w:t>ha</w:t>
      </w:r>
      <w:r w:rsidR="002D38AA">
        <w:t>d</w:t>
      </w:r>
      <w:r w:rsidR="00720606">
        <w:t xml:space="preserve"> gained </w:t>
      </w:r>
      <w:r w:rsidR="00850357">
        <w:t xml:space="preserve">6 </w:t>
      </w:r>
      <w:r w:rsidR="00C276B6">
        <w:t xml:space="preserve">new </w:t>
      </w:r>
      <w:r w:rsidR="00850357">
        <w:t>SME members and 4</w:t>
      </w:r>
      <w:r w:rsidR="00720606">
        <w:t xml:space="preserve"> </w:t>
      </w:r>
      <w:r w:rsidR="00C276B6">
        <w:t xml:space="preserve">new </w:t>
      </w:r>
      <w:r w:rsidR="00720606">
        <w:t>associate corporate members</w:t>
      </w:r>
      <w:r w:rsidR="004D4FDA">
        <w:t xml:space="preserve"> since the</w:t>
      </w:r>
      <w:r w:rsidR="00C276B6">
        <w:t xml:space="preserve"> last </w:t>
      </w:r>
      <w:r w:rsidR="002D38AA">
        <w:t>b</w:t>
      </w:r>
      <w:r w:rsidR="00C276B6">
        <w:t>oard meeting</w:t>
      </w:r>
      <w:r w:rsidR="004F44B0">
        <w:t xml:space="preserve"> and the </w:t>
      </w:r>
      <w:r w:rsidR="00C86AA7" w:rsidRPr="00427AD7">
        <w:t>Company had</w:t>
      </w:r>
      <w:r w:rsidR="00C276B6" w:rsidRPr="00427AD7">
        <w:t xml:space="preserve"> interest</w:t>
      </w:r>
      <w:r w:rsidR="00850357" w:rsidRPr="00427AD7">
        <w:t xml:space="preserve"> from a number</w:t>
      </w:r>
      <w:r w:rsidR="00C276B6" w:rsidRPr="00427AD7">
        <w:t xml:space="preserve"> of prospective </w:t>
      </w:r>
      <w:r w:rsidR="00CA6E34" w:rsidRPr="00427AD7">
        <w:t xml:space="preserve">new </w:t>
      </w:r>
      <w:r w:rsidR="00C276B6" w:rsidRPr="00577335">
        <w:t>corporate membe</w:t>
      </w:r>
      <w:r w:rsidR="00C276B6" w:rsidRPr="004F44B0">
        <w:t xml:space="preserve">rs.  </w:t>
      </w:r>
    </w:p>
    <w:p w:rsidR="00720606" w:rsidRDefault="00613218">
      <w:pPr>
        <w:pStyle w:val="Level2"/>
        <w:numPr>
          <w:ilvl w:val="1"/>
          <w:numId w:val="32"/>
        </w:numPr>
      </w:pPr>
      <w:r>
        <w:t xml:space="preserve">It was noted that the </w:t>
      </w:r>
      <w:r w:rsidR="00427AD7">
        <w:t>active engagement with the Company's members had</w:t>
      </w:r>
      <w:r w:rsidR="00C276B6">
        <w:t xml:space="preserve"> minimised </w:t>
      </w:r>
      <w:r w:rsidR="00EB284D">
        <w:t xml:space="preserve">the </w:t>
      </w:r>
      <w:r w:rsidR="00CA6E34">
        <w:t xml:space="preserve">few </w:t>
      </w:r>
      <w:r w:rsidR="00C276B6">
        <w:t xml:space="preserve">resignations which were mostly due to changes of </w:t>
      </w:r>
      <w:r w:rsidR="00CA6E34">
        <w:t xml:space="preserve">company </w:t>
      </w:r>
      <w:r w:rsidR="00C276B6">
        <w:t>personnel or ownership.</w:t>
      </w:r>
    </w:p>
    <w:p w:rsidR="00720606" w:rsidRDefault="00C276B6" w:rsidP="00FC5A3B">
      <w:pPr>
        <w:pStyle w:val="Level1"/>
        <w:keepNext/>
        <w:numPr>
          <w:ilvl w:val="0"/>
          <w:numId w:val="32"/>
        </w:numPr>
      </w:pPr>
      <w:r>
        <w:rPr>
          <w:rStyle w:val="Level1asheadingtext"/>
          <w:bCs/>
        </w:rPr>
        <w:lastRenderedPageBreak/>
        <w:t xml:space="preserve">Mid-year Financial </w:t>
      </w:r>
      <w:r w:rsidR="00A66B9C">
        <w:rPr>
          <w:rStyle w:val="Level1asheadingtext"/>
          <w:bCs/>
        </w:rPr>
        <w:t xml:space="preserve">Performance </w:t>
      </w:r>
      <w:r w:rsidR="00FC5A3B">
        <w:rPr>
          <w:rStyle w:val="Level1asheadingtext"/>
          <w:bCs/>
        </w:rPr>
        <w:t>Overview</w:t>
      </w:r>
    </w:p>
    <w:p w:rsidR="005A5886" w:rsidRDefault="00C276B6" w:rsidP="00FC5A3B">
      <w:pPr>
        <w:pStyle w:val="Level2"/>
        <w:numPr>
          <w:ilvl w:val="1"/>
          <w:numId w:val="32"/>
        </w:numPr>
      </w:pPr>
      <w:r>
        <w:t>DJ present</w:t>
      </w:r>
      <w:r w:rsidR="00FC5A3B">
        <w:t>ed</w:t>
      </w:r>
      <w:r>
        <w:t xml:space="preserve"> the </w:t>
      </w:r>
      <w:r w:rsidR="002D4291">
        <w:t xml:space="preserve">Company's first </w:t>
      </w:r>
      <w:r w:rsidR="00CD7250">
        <w:t xml:space="preserve">6 </w:t>
      </w:r>
      <w:r>
        <w:t>months</w:t>
      </w:r>
      <w:r w:rsidR="00811B0E">
        <w:t xml:space="preserve"> </w:t>
      </w:r>
      <w:r w:rsidR="00E623E2">
        <w:t>of</w:t>
      </w:r>
      <w:r>
        <w:t xml:space="preserve"> </w:t>
      </w:r>
      <w:r w:rsidR="00720606">
        <w:t>income and expenditure</w:t>
      </w:r>
      <w:r w:rsidR="00CA6E34">
        <w:t xml:space="preserve"> in 2018/19</w:t>
      </w:r>
      <w:r>
        <w:t>,</w:t>
      </w:r>
      <w:r w:rsidR="00720606">
        <w:t xml:space="preserve"> as well as projected income and expenditure for </w:t>
      </w:r>
      <w:r>
        <w:t xml:space="preserve">the </w:t>
      </w:r>
      <w:r w:rsidR="00FC5A3B">
        <w:t xml:space="preserve">rest </w:t>
      </w:r>
      <w:r>
        <w:t xml:space="preserve">of </w:t>
      </w:r>
      <w:r w:rsidR="00720606">
        <w:t>2018</w:t>
      </w:r>
      <w:r>
        <w:t>/19</w:t>
      </w:r>
      <w:r w:rsidR="00720606">
        <w:t>.</w:t>
      </w:r>
      <w:r w:rsidR="005A5886">
        <w:t xml:space="preserve"> </w:t>
      </w:r>
      <w:r w:rsidR="006B17CE">
        <w:t xml:space="preserve">The following points were made: </w:t>
      </w:r>
    </w:p>
    <w:p w:rsidR="005A5886" w:rsidRDefault="005A5886" w:rsidP="00BC6118">
      <w:pPr>
        <w:pStyle w:val="Level3"/>
      </w:pPr>
      <w:r>
        <w:t>t</w:t>
      </w:r>
      <w:r w:rsidR="00720606">
        <w:t xml:space="preserve">he </w:t>
      </w:r>
      <w:r w:rsidR="00893489">
        <w:t xml:space="preserve">Company </w:t>
      </w:r>
      <w:r w:rsidR="00C276B6">
        <w:t>continued to maintain</w:t>
      </w:r>
      <w:r w:rsidR="00720606">
        <w:t xml:space="preserve"> good cash reserves</w:t>
      </w:r>
      <w:r>
        <w:t>;</w:t>
      </w:r>
    </w:p>
    <w:p w:rsidR="005A5886" w:rsidRDefault="00C276B6" w:rsidP="00BC6118">
      <w:pPr>
        <w:pStyle w:val="Level3"/>
      </w:pPr>
      <w:r>
        <w:t>income from</w:t>
      </w:r>
      <w:r w:rsidR="00052769">
        <w:t xml:space="preserve"> </w:t>
      </w:r>
      <w:r w:rsidR="0039125B">
        <w:t>membership was level with 2017/18</w:t>
      </w:r>
      <w:r w:rsidR="005A5886">
        <w:t xml:space="preserve">; </w:t>
      </w:r>
    </w:p>
    <w:p w:rsidR="005A5886" w:rsidRDefault="00C276B6" w:rsidP="00BC6118">
      <w:pPr>
        <w:pStyle w:val="Level3"/>
      </w:pPr>
      <w:r>
        <w:t xml:space="preserve">sponsorship </w:t>
      </w:r>
      <w:r w:rsidR="0039125B">
        <w:t>income from</w:t>
      </w:r>
      <w:r w:rsidR="00CA6CDD">
        <w:t xml:space="preserve"> events </w:t>
      </w:r>
      <w:r>
        <w:t>had increased</w:t>
      </w:r>
      <w:r w:rsidR="005A5886">
        <w:t>;</w:t>
      </w:r>
      <w:r w:rsidR="00FC5A3B">
        <w:t xml:space="preserve"> and</w:t>
      </w:r>
    </w:p>
    <w:p w:rsidR="005A5886" w:rsidRDefault="005A5886" w:rsidP="00BC6118">
      <w:pPr>
        <w:pStyle w:val="Level3"/>
      </w:pPr>
      <w:r>
        <w:t>e</w:t>
      </w:r>
      <w:r w:rsidR="0039125B">
        <w:t>xpenditure</w:t>
      </w:r>
      <w:r w:rsidR="00AF3920">
        <w:t xml:space="preserve"> </w:t>
      </w:r>
      <w:r w:rsidR="0039125B">
        <w:t>was slightly higher than 2017-18 but in line with the budget</w:t>
      </w:r>
      <w:r w:rsidR="00FC5A3B">
        <w:t>.</w:t>
      </w:r>
    </w:p>
    <w:p w:rsidR="00720606" w:rsidRDefault="005A5886" w:rsidP="00055713">
      <w:pPr>
        <w:pStyle w:val="Level2"/>
      </w:pPr>
      <w:r>
        <w:t xml:space="preserve">It was noted </w:t>
      </w:r>
      <w:r w:rsidR="00055713">
        <w:t>that the Company was</w:t>
      </w:r>
      <w:r w:rsidR="00FC5A3B">
        <w:t xml:space="preserve"> hopeful</w:t>
      </w:r>
      <w:r w:rsidR="0039125B">
        <w:t xml:space="preserve"> that some revenue would be forthcoming from </w:t>
      </w:r>
      <w:r w:rsidR="00FC5A3B">
        <w:t xml:space="preserve">the </w:t>
      </w:r>
      <w:r w:rsidR="0039125B">
        <w:t xml:space="preserve">IAF project funding application (Saudi/UK Tech Hub study), </w:t>
      </w:r>
      <w:r w:rsidR="00816252">
        <w:t xml:space="preserve">however timing was uncertain. </w:t>
      </w:r>
    </w:p>
    <w:p w:rsidR="00720606" w:rsidRPr="006F05D7" w:rsidRDefault="00FC5A3B" w:rsidP="00FC5A3B">
      <w:pPr>
        <w:pStyle w:val="Level2"/>
        <w:numPr>
          <w:ilvl w:val="1"/>
          <w:numId w:val="32"/>
        </w:numPr>
      </w:pPr>
      <w:r>
        <w:t>Given the suitability of the Grafton Street premises, i</w:t>
      </w:r>
      <w:r w:rsidR="003324B0">
        <w:t>t was agreed</w:t>
      </w:r>
      <w:r w:rsidR="00055713">
        <w:t>, following request by Strategy International,</w:t>
      </w:r>
      <w:r w:rsidR="003324B0">
        <w:t xml:space="preserve"> </w:t>
      </w:r>
      <w:r w:rsidR="00BC2187">
        <w:t>that the office rent</w:t>
      </w:r>
      <w:r w:rsidR="003324B0">
        <w:t xml:space="preserve"> </w:t>
      </w:r>
      <w:r w:rsidR="00177FCF">
        <w:t>be</w:t>
      </w:r>
      <w:r w:rsidR="00BC2187">
        <w:t xml:space="preserve"> increased by</w:t>
      </w:r>
      <w:r w:rsidR="003324B0">
        <w:t xml:space="preserve"> </w:t>
      </w:r>
      <w:r w:rsidR="0039125B">
        <w:t>15%</w:t>
      </w:r>
      <w:r w:rsidR="003778A8">
        <w:t xml:space="preserve"> </w:t>
      </w:r>
      <w:r w:rsidR="009D526B">
        <w:t xml:space="preserve">to </w:t>
      </w:r>
      <w:r w:rsidR="0039125B">
        <w:t>£23,000 per ye</w:t>
      </w:r>
      <w:r w:rsidR="00CA6E34">
        <w:t xml:space="preserve">ar. </w:t>
      </w:r>
      <w:r w:rsidR="00CA6E34" w:rsidRPr="006F05D7">
        <w:t xml:space="preserve">It was noted that </w:t>
      </w:r>
      <w:r w:rsidR="00B04902" w:rsidRPr="007D460D">
        <w:t xml:space="preserve">the </w:t>
      </w:r>
      <w:r w:rsidR="0039125B" w:rsidRPr="00480AEC">
        <w:t xml:space="preserve">rent had remained flat for the current </w:t>
      </w:r>
      <w:r w:rsidR="00A378DC" w:rsidRPr="00480AEC">
        <w:t>year</w:t>
      </w:r>
      <w:r w:rsidR="00A378DC">
        <w:t xml:space="preserve"> and </w:t>
      </w:r>
      <w:r w:rsidR="008C2CC3" w:rsidRPr="006F05D7">
        <w:t xml:space="preserve">the Company had </w:t>
      </w:r>
      <w:r w:rsidR="00CA6E34" w:rsidRPr="006F05D7">
        <w:t>made good use of the meeting room facilities at no extra cost</w:t>
      </w:r>
      <w:r w:rsidR="00A378DC">
        <w:t>.</w:t>
      </w:r>
    </w:p>
    <w:p w:rsidR="00720606" w:rsidRDefault="0039125B" w:rsidP="00720606">
      <w:pPr>
        <w:pStyle w:val="Level1"/>
        <w:keepNext/>
        <w:numPr>
          <w:ilvl w:val="0"/>
          <w:numId w:val="32"/>
        </w:numPr>
      </w:pPr>
      <w:r>
        <w:rPr>
          <w:rStyle w:val="Level1asheadingtext"/>
          <w:bCs/>
        </w:rPr>
        <w:t>Biannual Meeting in Riyadh on 21 November</w:t>
      </w:r>
      <w:r w:rsidR="00720606">
        <w:rPr>
          <w:rStyle w:val="Level1asheadingtext"/>
          <w:bCs/>
        </w:rPr>
        <w:t xml:space="preserve"> </w:t>
      </w:r>
    </w:p>
    <w:p w:rsidR="008C2CC3" w:rsidRDefault="008C2CC3" w:rsidP="00574C24">
      <w:pPr>
        <w:pStyle w:val="Level2"/>
      </w:pPr>
      <w:r>
        <w:t>The Chairman</w:t>
      </w:r>
      <w:r w:rsidR="0039125B">
        <w:t xml:space="preserve"> </w:t>
      </w:r>
      <w:r>
        <w:t xml:space="preserve">noted </w:t>
      </w:r>
      <w:r w:rsidR="0039125B">
        <w:t xml:space="preserve">that she would be unable to travel </w:t>
      </w:r>
      <w:r w:rsidR="00574C24">
        <w:t xml:space="preserve">to the biannual meeting in Riyadh </w:t>
      </w:r>
      <w:r w:rsidR="0039125B">
        <w:t xml:space="preserve">and asked JG to </w:t>
      </w:r>
      <w:r w:rsidR="00480AEC">
        <w:t xml:space="preserve">act as chair </w:t>
      </w:r>
      <w:r w:rsidR="0039125B">
        <w:t xml:space="preserve">in her absence. </w:t>
      </w:r>
    </w:p>
    <w:p w:rsidR="008C2CC3" w:rsidRDefault="0039125B" w:rsidP="008C2CC3">
      <w:pPr>
        <w:pStyle w:val="Level2"/>
      </w:pPr>
      <w:r>
        <w:t>CIH circulated a proposed agenda</w:t>
      </w:r>
      <w:r w:rsidR="00AA6F55">
        <w:t xml:space="preserve"> </w:t>
      </w:r>
      <w:r>
        <w:t xml:space="preserve">which was agreed.  </w:t>
      </w:r>
    </w:p>
    <w:p w:rsidR="00720606" w:rsidRDefault="0039125B" w:rsidP="00936456">
      <w:pPr>
        <w:pStyle w:val="Level2"/>
      </w:pPr>
      <w:r>
        <w:t>JD and JW confirmed their participation</w:t>
      </w:r>
      <w:r w:rsidR="005B144E">
        <w:t xml:space="preserve"> at the meeting</w:t>
      </w:r>
      <w:r>
        <w:t>.</w:t>
      </w:r>
    </w:p>
    <w:p w:rsidR="00720606" w:rsidRPr="004E3531" w:rsidRDefault="004E3531" w:rsidP="00462C6E">
      <w:pPr>
        <w:pStyle w:val="Level1"/>
        <w:keepNext/>
        <w:numPr>
          <w:ilvl w:val="0"/>
          <w:numId w:val="32"/>
        </w:numPr>
        <w:rPr>
          <w:b/>
          <w:bCs/>
        </w:rPr>
      </w:pPr>
      <w:r>
        <w:rPr>
          <w:rStyle w:val="Level1asheadingtext"/>
          <w:bCs/>
        </w:rPr>
        <w:t xml:space="preserve">Brief on </w:t>
      </w:r>
      <w:r w:rsidR="00462C6E">
        <w:rPr>
          <w:rStyle w:val="Level1asheadingtext"/>
          <w:bCs/>
        </w:rPr>
        <w:t>the Company's new</w:t>
      </w:r>
      <w:r>
        <w:rPr>
          <w:rStyle w:val="Level1asheadingtext"/>
          <w:bCs/>
        </w:rPr>
        <w:t xml:space="preserve"> </w:t>
      </w:r>
      <w:r w:rsidR="00462C6E">
        <w:rPr>
          <w:rStyle w:val="Level1asheadingtext"/>
          <w:bCs/>
        </w:rPr>
        <w:t>w</w:t>
      </w:r>
      <w:r>
        <w:rPr>
          <w:rStyle w:val="Level1asheadingtext"/>
          <w:bCs/>
        </w:rPr>
        <w:t>ebsite</w:t>
      </w:r>
    </w:p>
    <w:p w:rsidR="00936456" w:rsidRDefault="004E3531" w:rsidP="00BC6118">
      <w:pPr>
        <w:pStyle w:val="Level2"/>
      </w:pPr>
      <w:r>
        <w:t xml:space="preserve">OG demonstrated the </w:t>
      </w:r>
      <w:r w:rsidR="00904A7A">
        <w:t xml:space="preserve">Company's new </w:t>
      </w:r>
      <w:r>
        <w:t xml:space="preserve">website design and features and </w:t>
      </w:r>
      <w:r w:rsidR="00561523">
        <w:t>requested</w:t>
      </w:r>
      <w:r>
        <w:t xml:space="preserve"> feedback</w:t>
      </w:r>
      <w:r w:rsidR="00F624CF">
        <w:t xml:space="preserve"> from the Board.</w:t>
      </w:r>
    </w:p>
    <w:p w:rsidR="00936456" w:rsidRDefault="004E3531" w:rsidP="00BC6118">
      <w:pPr>
        <w:pStyle w:val="Level2"/>
      </w:pPr>
      <w:r>
        <w:t>It was agreed that the</w:t>
      </w:r>
      <w:r w:rsidR="00CA6E34">
        <w:t xml:space="preserve"> new design</w:t>
      </w:r>
      <w:r w:rsidR="000033CD">
        <w:t xml:space="preserve"> (costing </w:t>
      </w:r>
      <w:r w:rsidR="00CA6E34">
        <w:t>£2000 + VAT) represented</w:t>
      </w:r>
      <w:r>
        <w:t xml:space="preserve"> good value although </w:t>
      </w:r>
      <w:r w:rsidR="00DA50FC">
        <w:t xml:space="preserve">the Company </w:t>
      </w:r>
      <w:r>
        <w:t xml:space="preserve">should </w:t>
      </w:r>
      <w:r w:rsidR="004B752E">
        <w:t xml:space="preserve">nevertheless </w:t>
      </w:r>
      <w:r>
        <w:t xml:space="preserve">ask for a </w:t>
      </w:r>
      <w:r w:rsidR="00EA70FA">
        <w:t>contributio</w:t>
      </w:r>
      <w:r w:rsidR="005B3584">
        <w:t>n</w:t>
      </w:r>
      <w:r w:rsidR="002B196E">
        <w:t xml:space="preserve"> </w:t>
      </w:r>
      <w:r w:rsidR="00EA70FA">
        <w:t xml:space="preserve">from </w:t>
      </w:r>
      <w:r>
        <w:t xml:space="preserve">Saudi SBJBC.  </w:t>
      </w:r>
    </w:p>
    <w:p w:rsidR="00720606" w:rsidRDefault="004E3531" w:rsidP="00055713">
      <w:pPr>
        <w:pStyle w:val="Level2"/>
      </w:pPr>
      <w:r>
        <w:t xml:space="preserve">JW suggested </w:t>
      </w:r>
      <w:r w:rsidR="00B72DD8">
        <w:t xml:space="preserve">the Company </w:t>
      </w:r>
      <w:r>
        <w:t xml:space="preserve">make </w:t>
      </w:r>
      <w:r w:rsidR="00601FA4">
        <w:t xml:space="preserve">a </w:t>
      </w:r>
      <w:r>
        <w:t xml:space="preserve">provision for some limited </w:t>
      </w:r>
      <w:r w:rsidR="00055713">
        <w:t>a</w:t>
      </w:r>
      <w:r>
        <w:t xml:space="preserve">dvertising and online interaction between members. </w:t>
      </w:r>
    </w:p>
    <w:p w:rsidR="00720606" w:rsidRDefault="00720606" w:rsidP="00720606">
      <w:pPr>
        <w:pStyle w:val="Level1"/>
        <w:keepNext/>
        <w:numPr>
          <w:ilvl w:val="0"/>
          <w:numId w:val="32"/>
        </w:numPr>
      </w:pPr>
      <w:r>
        <w:rPr>
          <w:rStyle w:val="Level1asheadingtext"/>
          <w:bCs/>
        </w:rPr>
        <w:t>Close of meeting</w:t>
      </w:r>
    </w:p>
    <w:p w:rsidR="00720606" w:rsidRDefault="00720606" w:rsidP="00720606">
      <w:pPr>
        <w:pStyle w:val="Body2"/>
      </w:pPr>
      <w:r>
        <w:t>There being no further business, the m</w:t>
      </w:r>
      <w:r w:rsidR="004E3531">
        <w:t>eeting was declared closed at 12</w:t>
      </w:r>
      <w:r w:rsidR="004D4FDA">
        <w:t>:</w:t>
      </w:r>
      <w:r>
        <w:t>30.</w:t>
      </w:r>
    </w:p>
    <w:p w:rsidR="00720606" w:rsidRDefault="00720606" w:rsidP="00720606">
      <w:pPr>
        <w:pStyle w:val="Body"/>
      </w:pPr>
    </w:p>
    <w:p w:rsidR="00720606" w:rsidRDefault="00720606" w:rsidP="00720606">
      <w:pPr>
        <w:pStyle w:val="Body"/>
      </w:pPr>
    </w:p>
    <w:p w:rsidR="00720606" w:rsidRDefault="00720606" w:rsidP="00720606">
      <w:pPr>
        <w:pStyle w:val="Body1"/>
        <w:spacing w:after="0"/>
        <w:ind w:left="1009"/>
        <w:jc w:val="left"/>
      </w:pPr>
      <w:r>
        <w:t>……………………………….                                             …..……………………………</w:t>
      </w:r>
    </w:p>
    <w:p w:rsidR="003041EA" w:rsidRPr="00BC6118" w:rsidRDefault="00720606" w:rsidP="00BC6118">
      <w:pPr>
        <w:pStyle w:val="Body1"/>
        <w:rPr>
          <w:b/>
          <w:bCs/>
        </w:rPr>
      </w:pPr>
      <w:r>
        <w:rPr>
          <w:b/>
          <w:bCs/>
        </w:rPr>
        <w:t xml:space="preserve">Chairman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  <w:t xml:space="preserve">     Date</w:t>
      </w:r>
    </w:p>
    <w:sectPr w:rsidR="003041EA" w:rsidRPr="00BC6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7" w:right="1247" w:bottom="1418" w:left="1247" w:header="709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1CF" w:rsidRDefault="004631CF">
      <w:r>
        <w:separator/>
      </w:r>
    </w:p>
  </w:endnote>
  <w:endnote w:type="continuationSeparator" w:id="0">
    <w:p w:rsidR="004631CF" w:rsidRDefault="0046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F" w:rsidRDefault="004631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B" w:rsidRPr="00487A69" w:rsidRDefault="0039125B">
    <w:pPr>
      <w:pBdr>
        <w:top w:val="single" w:sz="6" w:space="4" w:color="auto"/>
      </w:pBdr>
      <w:rPr>
        <w:rStyle w:val="HeaderChar"/>
        <w:rFonts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F" w:rsidRDefault="00463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1CF" w:rsidRDefault="004631CF">
      <w:r>
        <w:separator/>
      </w:r>
    </w:p>
  </w:footnote>
  <w:footnote w:type="continuationSeparator" w:id="0">
    <w:p w:rsidR="004631CF" w:rsidRDefault="00463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F" w:rsidRDefault="004631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F" w:rsidRDefault="004631C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F" w:rsidRDefault="004631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386798"/>
    <w:multiLevelType w:val="multilevel"/>
    <w:tmpl w:val="2FDCDE52"/>
    <w:lvl w:ilvl="0">
      <w:start w:val="1"/>
      <w:numFmt w:val="upperLetter"/>
      <w:lvlText w:val="(%1)"/>
      <w:lvlJc w:val="left"/>
      <w:pPr>
        <w:tabs>
          <w:tab w:val="num" w:pos="992"/>
        </w:tabs>
        <w:ind w:left="992" w:hanging="992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B2B09049"/>
    <w:multiLevelType w:val="multilevel"/>
    <w:tmpl w:val="39B053EC"/>
    <w:lvl w:ilvl="0">
      <w:start w:val="1"/>
      <w:numFmt w:val="bullet"/>
      <w:lvlText w:val=""/>
      <w:lvlJc w:val="left"/>
      <w:pPr>
        <w:tabs>
          <w:tab w:val="num" w:pos="992"/>
        </w:tabs>
        <w:ind w:left="992" w:hanging="992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984"/>
        </w:tabs>
        <w:ind w:left="1984" w:hanging="992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2693"/>
        </w:tabs>
        <w:ind w:left="2693" w:hanging="709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3402"/>
        </w:tabs>
        <w:ind w:left="3402" w:hanging="709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4">
      <w:start w:val="1"/>
      <w:numFmt w:val="none"/>
      <w:lvlText w:val="Not Defined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5">
      <w:start w:val="1"/>
      <w:numFmt w:val="none"/>
      <w:lvlText w:val="Not Defined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6">
      <w:start w:val="1"/>
      <w:numFmt w:val="none"/>
      <w:lvlText w:val="Not Defined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</w:abstractNum>
  <w:abstractNum w:abstractNumId="2">
    <w:nsid w:val="B6523C67"/>
    <w:multiLevelType w:val="multilevel"/>
    <w:tmpl w:val="B406525A"/>
    <w:lvl w:ilvl="0">
      <w:start w:val="1"/>
      <w:numFmt w:val="decimal"/>
      <w:pStyle w:val="Level1"/>
      <w:lvlText w:val="%1"/>
      <w:lvlJc w:val="left"/>
      <w:pPr>
        <w:tabs>
          <w:tab w:val="num" w:pos="992"/>
        </w:tabs>
        <w:ind w:left="992" w:hanging="992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992"/>
        </w:tabs>
        <w:ind w:left="992" w:hanging="992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984"/>
        </w:tabs>
        <w:ind w:left="1984" w:hanging="992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4">
      <w:start w:val="1"/>
      <w:numFmt w:val="lowerRoman"/>
      <w:pStyle w:val="Level5"/>
      <w:lvlText w:val="%5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5">
      <w:start w:val="1"/>
      <w:numFmt w:val="upperLetter"/>
      <w:pStyle w:val="Level6"/>
      <w:lvlText w:val="%6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decimal"/>
      <w:pStyle w:val="Level7"/>
      <w:lvlText w:val="%7"/>
      <w:lvlJc w:val="left"/>
      <w:pPr>
        <w:tabs>
          <w:tab w:val="num" w:pos="2693"/>
        </w:tabs>
        <w:ind w:left="2693" w:hanging="709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rFonts w:cs="Times New Roman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3">
    <w:nsid w:val="FFFFFF7C"/>
    <w:multiLevelType w:val="singleLevel"/>
    <w:tmpl w:val="1FF084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4">
    <w:nsid w:val="FFFFFF7D"/>
    <w:multiLevelType w:val="singleLevel"/>
    <w:tmpl w:val="4170C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5">
    <w:nsid w:val="FFFFFF7E"/>
    <w:multiLevelType w:val="singleLevel"/>
    <w:tmpl w:val="0A105D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6">
    <w:nsid w:val="FFFFFF7F"/>
    <w:multiLevelType w:val="singleLevel"/>
    <w:tmpl w:val="273C96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7">
    <w:nsid w:val="FFFFFF80"/>
    <w:multiLevelType w:val="singleLevel"/>
    <w:tmpl w:val="9AA64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>
    <w:nsid w:val="FFFFFF81"/>
    <w:multiLevelType w:val="singleLevel"/>
    <w:tmpl w:val="AE569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>
    <w:nsid w:val="FFFFFF82"/>
    <w:multiLevelType w:val="singleLevel"/>
    <w:tmpl w:val="637E6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>
    <w:nsid w:val="FFFFFF83"/>
    <w:multiLevelType w:val="singleLevel"/>
    <w:tmpl w:val="2C32E6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>
    <w:nsid w:val="FFFFFF88"/>
    <w:multiLevelType w:val="singleLevel"/>
    <w:tmpl w:val="42F408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FFFFFF89"/>
    <w:multiLevelType w:val="singleLevel"/>
    <w:tmpl w:val="C3228A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C895C02"/>
    <w:multiLevelType w:val="multilevel"/>
    <w:tmpl w:val="E8C8D4B2"/>
    <w:lvl w:ilvl="0">
      <w:start w:val="1"/>
      <w:numFmt w:val="decimal"/>
      <w:lvlText w:val="%1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993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3">
      <w:start w:val="1"/>
      <w:numFmt w:val="lowerLetter"/>
      <w:lvlText w:val="(%4)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4">
      <w:start w:val="1"/>
      <w:numFmt w:val="lowerRoman"/>
      <w:lvlText w:val="%5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5">
      <w:start w:val="1"/>
      <w:numFmt w:val="upperLetter"/>
      <w:lvlText w:val="%6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6">
      <w:start w:val="1"/>
      <w:numFmt w:val="decimal"/>
      <w:lvlText w:val="%7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7">
      <w:start w:val="1"/>
      <w:numFmt w:val="none"/>
      <w:lvlText w:val="(not defined)"/>
      <w:lvlJc w:val="left"/>
      <w:pPr>
        <w:tabs>
          <w:tab w:val="num" w:pos="0"/>
        </w:tabs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8">
      <w:start w:val="1"/>
      <w:numFmt w:val="none"/>
      <w:lvlText w:val="(not defined)"/>
      <w:lvlJc w:val="left"/>
      <w:pPr>
        <w:tabs>
          <w:tab w:val="num" w:pos="0"/>
        </w:tabs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</w:abstractNum>
  <w:abstractNum w:abstractNumId="14">
    <w:nsid w:val="32967D96"/>
    <w:multiLevelType w:val="multilevel"/>
    <w:tmpl w:val="85FDCC1E"/>
    <w:lvl w:ilvl="0">
      <w:start w:val="1"/>
      <w:numFmt w:val="decimal"/>
      <w:lvlText w:val="(%1)"/>
      <w:lvlJc w:val="left"/>
      <w:pPr>
        <w:tabs>
          <w:tab w:val="num" w:pos="992"/>
        </w:tabs>
        <w:ind w:left="992" w:hanging="992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024681A"/>
    <w:multiLevelType w:val="hybridMultilevel"/>
    <w:tmpl w:val="26A84B42"/>
    <w:lvl w:ilvl="0" w:tplc="C0D64D44">
      <w:start w:val="1"/>
      <w:numFmt w:val="decimal"/>
      <w:lvlText w:val="(%1)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82C75C6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7">
    <w:nsid w:val="490E564C"/>
    <w:multiLevelType w:val="multilevel"/>
    <w:tmpl w:val="6226E2D4"/>
    <w:lvl w:ilvl="0">
      <w:start w:val="1"/>
      <w:numFmt w:val="decimal"/>
      <w:lvlText w:val="%1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1">
      <w:start w:val="1"/>
      <w:numFmt w:val="decimal"/>
      <w:isLgl/>
      <w:lvlText w:val="%1.%2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993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3">
      <w:start w:val="1"/>
      <w:numFmt w:val="lowerLetter"/>
      <w:lvlText w:val="(%4)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4">
      <w:start w:val="1"/>
      <w:numFmt w:val="lowerRoman"/>
      <w:lvlText w:val="%5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5">
      <w:start w:val="1"/>
      <w:numFmt w:val="upperLetter"/>
      <w:lvlText w:val="%6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6">
      <w:start w:val="1"/>
      <w:numFmt w:val="decimal"/>
      <w:lvlText w:val="%7"/>
      <w:lvlJc w:val="left"/>
      <w:pPr>
        <w:tabs>
          <w:tab w:val="num" w:pos="2693"/>
        </w:tabs>
        <w:ind w:left="2693" w:hanging="708"/>
      </w:pPr>
      <w:rPr>
        <w:rFonts w:ascii="Arial" w:hAnsi="Arial" w:cs="Arial" w:hint="default"/>
        <w:b w:val="0"/>
        <w:bCs w:val="0"/>
        <w:i w:val="0"/>
        <w:iCs w:val="0"/>
        <w:sz w:val="21"/>
        <w:szCs w:val="21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8">
    <w:nsid w:val="58B31DE5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>
    <w:nsid w:val="5F076891"/>
    <w:multiLevelType w:val="hybridMultilevel"/>
    <w:tmpl w:val="381E22A6"/>
    <w:lvl w:ilvl="0" w:tplc="D04CA75A">
      <w:start w:val="1"/>
      <w:numFmt w:val="upperLetter"/>
      <w:lvlText w:val="(%1)"/>
      <w:lvlJc w:val="left"/>
      <w:pPr>
        <w:tabs>
          <w:tab w:val="num" w:pos="992"/>
        </w:tabs>
        <w:ind w:left="992" w:hanging="992"/>
      </w:pPr>
      <w:rPr>
        <w:rFonts w:ascii="Arial" w:hAnsi="Arial" w:cs="Arial" w:hint="default"/>
        <w:b w:val="0"/>
        <w:bCs w:val="0"/>
        <w:i w:val="0"/>
        <w:iCs w:val="0"/>
        <w:color w:val="auto"/>
        <w:sz w:val="21"/>
        <w:szCs w:val="21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1D96D36"/>
    <w:multiLevelType w:val="hybridMultilevel"/>
    <w:tmpl w:val="A28C41C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A9037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>
    <w:nsid w:val="7AB82D6B"/>
    <w:multiLevelType w:val="hybridMultilevel"/>
    <w:tmpl w:val="F70C0D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11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19"/>
  </w:num>
  <w:num w:numId="12">
    <w:abstractNumId w:val="15"/>
  </w:num>
  <w:num w:numId="13">
    <w:abstractNumId w:val="16"/>
  </w:num>
  <w:num w:numId="14">
    <w:abstractNumId w:val="21"/>
  </w:num>
  <w:num w:numId="15">
    <w:abstractNumId w:val="13"/>
  </w:num>
  <w:num w:numId="16">
    <w:abstractNumId w:val="18"/>
  </w:num>
  <w:num w:numId="17">
    <w:abstractNumId w:val="17"/>
  </w:num>
  <w:num w:numId="18">
    <w:abstractNumId w:val="0"/>
  </w:num>
  <w:num w:numId="19">
    <w:abstractNumId w:val="14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2"/>
  </w:num>
  <w:num w:numId="35">
    <w:abstractNumId w:val="20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 w:numId="47">
    <w:abstractNumId w:val="2"/>
  </w:num>
  <w:num w:numId="48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TrueTypeFonts/>
  <w:saveSubsetFonts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99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586"/>
    <w:rsid w:val="000033CD"/>
    <w:rsid w:val="000045CF"/>
    <w:rsid w:val="00010A25"/>
    <w:rsid w:val="0001106B"/>
    <w:rsid w:val="00014F37"/>
    <w:rsid w:val="000214BC"/>
    <w:rsid w:val="0002172C"/>
    <w:rsid w:val="00022374"/>
    <w:rsid w:val="000316AF"/>
    <w:rsid w:val="00040D29"/>
    <w:rsid w:val="00044E77"/>
    <w:rsid w:val="00052769"/>
    <w:rsid w:val="00055713"/>
    <w:rsid w:val="000623C8"/>
    <w:rsid w:val="00066A7A"/>
    <w:rsid w:val="00072378"/>
    <w:rsid w:val="00074828"/>
    <w:rsid w:val="00075696"/>
    <w:rsid w:val="0007589F"/>
    <w:rsid w:val="00077C4A"/>
    <w:rsid w:val="00082AE4"/>
    <w:rsid w:val="000833A2"/>
    <w:rsid w:val="00092D02"/>
    <w:rsid w:val="00092E95"/>
    <w:rsid w:val="000C2320"/>
    <w:rsid w:val="000C3F3D"/>
    <w:rsid w:val="000D4E93"/>
    <w:rsid w:val="000E412D"/>
    <w:rsid w:val="000E602E"/>
    <w:rsid w:val="000F2228"/>
    <w:rsid w:val="000F2F39"/>
    <w:rsid w:val="000F5D52"/>
    <w:rsid w:val="00105C54"/>
    <w:rsid w:val="00114D54"/>
    <w:rsid w:val="00121B1E"/>
    <w:rsid w:val="00131160"/>
    <w:rsid w:val="001568DC"/>
    <w:rsid w:val="00156D2F"/>
    <w:rsid w:val="001704DF"/>
    <w:rsid w:val="00174D31"/>
    <w:rsid w:val="001752FB"/>
    <w:rsid w:val="0017691C"/>
    <w:rsid w:val="00177FCF"/>
    <w:rsid w:val="001846A4"/>
    <w:rsid w:val="00195050"/>
    <w:rsid w:val="00197442"/>
    <w:rsid w:val="001A349E"/>
    <w:rsid w:val="001A7A56"/>
    <w:rsid w:val="001B168A"/>
    <w:rsid w:val="001C088D"/>
    <w:rsid w:val="001C61E0"/>
    <w:rsid w:val="001D4DB0"/>
    <w:rsid w:val="001D6963"/>
    <w:rsid w:val="001D702A"/>
    <w:rsid w:val="001F12DE"/>
    <w:rsid w:val="001F3065"/>
    <w:rsid w:val="002032C0"/>
    <w:rsid w:val="00204E18"/>
    <w:rsid w:val="0021044F"/>
    <w:rsid w:val="0021674D"/>
    <w:rsid w:val="00217777"/>
    <w:rsid w:val="00221AED"/>
    <w:rsid w:val="002321C9"/>
    <w:rsid w:val="0023453C"/>
    <w:rsid w:val="00237AB4"/>
    <w:rsid w:val="002408AE"/>
    <w:rsid w:val="002504EC"/>
    <w:rsid w:val="00251508"/>
    <w:rsid w:val="00272007"/>
    <w:rsid w:val="002772B3"/>
    <w:rsid w:val="002820D8"/>
    <w:rsid w:val="00295127"/>
    <w:rsid w:val="002A26A2"/>
    <w:rsid w:val="002A30D1"/>
    <w:rsid w:val="002A5EDD"/>
    <w:rsid w:val="002B097C"/>
    <w:rsid w:val="002B0C8E"/>
    <w:rsid w:val="002B1653"/>
    <w:rsid w:val="002B196E"/>
    <w:rsid w:val="002B46E8"/>
    <w:rsid w:val="002B5A95"/>
    <w:rsid w:val="002C00A6"/>
    <w:rsid w:val="002C3D0C"/>
    <w:rsid w:val="002D38AA"/>
    <w:rsid w:val="002D4291"/>
    <w:rsid w:val="002E2B37"/>
    <w:rsid w:val="002E3F55"/>
    <w:rsid w:val="002E4CB3"/>
    <w:rsid w:val="002F0A8B"/>
    <w:rsid w:val="002F14B1"/>
    <w:rsid w:val="002F4D89"/>
    <w:rsid w:val="003009D8"/>
    <w:rsid w:val="003041EA"/>
    <w:rsid w:val="00313008"/>
    <w:rsid w:val="00320E0B"/>
    <w:rsid w:val="00321188"/>
    <w:rsid w:val="003324B0"/>
    <w:rsid w:val="00335309"/>
    <w:rsid w:val="00337CA0"/>
    <w:rsid w:val="0034293E"/>
    <w:rsid w:val="0034590A"/>
    <w:rsid w:val="00362A57"/>
    <w:rsid w:val="00362C28"/>
    <w:rsid w:val="0036427C"/>
    <w:rsid w:val="003709BE"/>
    <w:rsid w:val="00370C8F"/>
    <w:rsid w:val="003755FB"/>
    <w:rsid w:val="003762AD"/>
    <w:rsid w:val="003778A8"/>
    <w:rsid w:val="0038364B"/>
    <w:rsid w:val="003909D6"/>
    <w:rsid w:val="0039125B"/>
    <w:rsid w:val="00392B6B"/>
    <w:rsid w:val="003A1915"/>
    <w:rsid w:val="003A1E5D"/>
    <w:rsid w:val="003A56A1"/>
    <w:rsid w:val="003B02B9"/>
    <w:rsid w:val="003B4C88"/>
    <w:rsid w:val="003C2ECB"/>
    <w:rsid w:val="003C4760"/>
    <w:rsid w:val="003C4BEC"/>
    <w:rsid w:val="003D4B6D"/>
    <w:rsid w:val="003D70BB"/>
    <w:rsid w:val="003E08BE"/>
    <w:rsid w:val="003F2871"/>
    <w:rsid w:val="003F4D42"/>
    <w:rsid w:val="00407DC7"/>
    <w:rsid w:val="004100A9"/>
    <w:rsid w:val="0041174D"/>
    <w:rsid w:val="00416163"/>
    <w:rsid w:val="00424DFA"/>
    <w:rsid w:val="00425699"/>
    <w:rsid w:val="00425A61"/>
    <w:rsid w:val="00426541"/>
    <w:rsid w:val="00427A8A"/>
    <w:rsid w:val="00427AD7"/>
    <w:rsid w:val="00434BCE"/>
    <w:rsid w:val="004371B3"/>
    <w:rsid w:val="00441FED"/>
    <w:rsid w:val="00442FD2"/>
    <w:rsid w:val="00453450"/>
    <w:rsid w:val="00454AC2"/>
    <w:rsid w:val="00462C6E"/>
    <w:rsid w:val="004631CF"/>
    <w:rsid w:val="004633D8"/>
    <w:rsid w:val="0046558C"/>
    <w:rsid w:val="004656DF"/>
    <w:rsid w:val="00470E98"/>
    <w:rsid w:val="0048031D"/>
    <w:rsid w:val="004809D8"/>
    <w:rsid w:val="00480AEC"/>
    <w:rsid w:val="004875EE"/>
    <w:rsid w:val="00487A69"/>
    <w:rsid w:val="0049735C"/>
    <w:rsid w:val="004A1872"/>
    <w:rsid w:val="004A4883"/>
    <w:rsid w:val="004A558C"/>
    <w:rsid w:val="004A5819"/>
    <w:rsid w:val="004A7D90"/>
    <w:rsid w:val="004B05E0"/>
    <w:rsid w:val="004B22D0"/>
    <w:rsid w:val="004B3C49"/>
    <w:rsid w:val="004B68B9"/>
    <w:rsid w:val="004B752E"/>
    <w:rsid w:val="004D04A6"/>
    <w:rsid w:val="004D4FDA"/>
    <w:rsid w:val="004E3531"/>
    <w:rsid w:val="004E51AB"/>
    <w:rsid w:val="004F1C20"/>
    <w:rsid w:val="004F44B0"/>
    <w:rsid w:val="004F4983"/>
    <w:rsid w:val="004F4D93"/>
    <w:rsid w:val="0051135E"/>
    <w:rsid w:val="005179E8"/>
    <w:rsid w:val="005235F2"/>
    <w:rsid w:val="00524ED1"/>
    <w:rsid w:val="00525538"/>
    <w:rsid w:val="00530978"/>
    <w:rsid w:val="00533751"/>
    <w:rsid w:val="00535A0A"/>
    <w:rsid w:val="005374D6"/>
    <w:rsid w:val="005401CF"/>
    <w:rsid w:val="00544040"/>
    <w:rsid w:val="00553847"/>
    <w:rsid w:val="00561523"/>
    <w:rsid w:val="00561D70"/>
    <w:rsid w:val="00571DDC"/>
    <w:rsid w:val="00574C24"/>
    <w:rsid w:val="00577335"/>
    <w:rsid w:val="00580D00"/>
    <w:rsid w:val="005840B5"/>
    <w:rsid w:val="0059208C"/>
    <w:rsid w:val="00594684"/>
    <w:rsid w:val="00597879"/>
    <w:rsid w:val="005A2249"/>
    <w:rsid w:val="005A5886"/>
    <w:rsid w:val="005A6B5A"/>
    <w:rsid w:val="005B144E"/>
    <w:rsid w:val="005B28B0"/>
    <w:rsid w:val="005B2FAC"/>
    <w:rsid w:val="005B3584"/>
    <w:rsid w:val="005B5967"/>
    <w:rsid w:val="005C0D44"/>
    <w:rsid w:val="005C168C"/>
    <w:rsid w:val="005C1E64"/>
    <w:rsid w:val="005C4563"/>
    <w:rsid w:val="005C4B06"/>
    <w:rsid w:val="005C5F0B"/>
    <w:rsid w:val="005C6D2D"/>
    <w:rsid w:val="005D4723"/>
    <w:rsid w:val="005D50CB"/>
    <w:rsid w:val="005E0832"/>
    <w:rsid w:val="005E4EF7"/>
    <w:rsid w:val="005E6316"/>
    <w:rsid w:val="005E6D3B"/>
    <w:rsid w:val="005F2CD1"/>
    <w:rsid w:val="005F3B3D"/>
    <w:rsid w:val="00601AD7"/>
    <w:rsid w:val="00601FA4"/>
    <w:rsid w:val="00603B34"/>
    <w:rsid w:val="00607496"/>
    <w:rsid w:val="00610555"/>
    <w:rsid w:val="006106E2"/>
    <w:rsid w:val="00613218"/>
    <w:rsid w:val="00614368"/>
    <w:rsid w:val="006163B5"/>
    <w:rsid w:val="00652AC6"/>
    <w:rsid w:val="00653B6B"/>
    <w:rsid w:val="00653C8C"/>
    <w:rsid w:val="00654FB2"/>
    <w:rsid w:val="0065639C"/>
    <w:rsid w:val="00665BC2"/>
    <w:rsid w:val="006668D9"/>
    <w:rsid w:val="00670535"/>
    <w:rsid w:val="00671F01"/>
    <w:rsid w:val="00673438"/>
    <w:rsid w:val="006744C9"/>
    <w:rsid w:val="00677664"/>
    <w:rsid w:val="00681D66"/>
    <w:rsid w:val="00682F62"/>
    <w:rsid w:val="00683374"/>
    <w:rsid w:val="00684223"/>
    <w:rsid w:val="00690452"/>
    <w:rsid w:val="0069086F"/>
    <w:rsid w:val="00690EB7"/>
    <w:rsid w:val="00694C3B"/>
    <w:rsid w:val="006A23D1"/>
    <w:rsid w:val="006A53C1"/>
    <w:rsid w:val="006A7769"/>
    <w:rsid w:val="006B17CE"/>
    <w:rsid w:val="006B1C13"/>
    <w:rsid w:val="006B6463"/>
    <w:rsid w:val="006B69DC"/>
    <w:rsid w:val="006D579E"/>
    <w:rsid w:val="006D6D58"/>
    <w:rsid w:val="006E7D24"/>
    <w:rsid w:val="006F05D7"/>
    <w:rsid w:val="006F4D4E"/>
    <w:rsid w:val="00701679"/>
    <w:rsid w:val="00704482"/>
    <w:rsid w:val="00710C42"/>
    <w:rsid w:val="00712B55"/>
    <w:rsid w:val="00713B89"/>
    <w:rsid w:val="00714B5E"/>
    <w:rsid w:val="00720606"/>
    <w:rsid w:val="007214F6"/>
    <w:rsid w:val="0072272F"/>
    <w:rsid w:val="00725F2D"/>
    <w:rsid w:val="00730C71"/>
    <w:rsid w:val="00731306"/>
    <w:rsid w:val="0073232B"/>
    <w:rsid w:val="007327E4"/>
    <w:rsid w:val="00733FD3"/>
    <w:rsid w:val="007442D5"/>
    <w:rsid w:val="00747536"/>
    <w:rsid w:val="00753424"/>
    <w:rsid w:val="007629E1"/>
    <w:rsid w:val="007722CC"/>
    <w:rsid w:val="0077276C"/>
    <w:rsid w:val="00773F78"/>
    <w:rsid w:val="00775EA1"/>
    <w:rsid w:val="00781B3A"/>
    <w:rsid w:val="00785FF1"/>
    <w:rsid w:val="007908DC"/>
    <w:rsid w:val="0079161B"/>
    <w:rsid w:val="007A0FF1"/>
    <w:rsid w:val="007A6412"/>
    <w:rsid w:val="007B747D"/>
    <w:rsid w:val="007C042A"/>
    <w:rsid w:val="007C19BE"/>
    <w:rsid w:val="007C4BFD"/>
    <w:rsid w:val="007D460D"/>
    <w:rsid w:val="007E01C3"/>
    <w:rsid w:val="00811B0E"/>
    <w:rsid w:val="008126CF"/>
    <w:rsid w:val="008143B3"/>
    <w:rsid w:val="00816252"/>
    <w:rsid w:val="00817964"/>
    <w:rsid w:val="008204A3"/>
    <w:rsid w:val="008223B0"/>
    <w:rsid w:val="008264F4"/>
    <w:rsid w:val="008314D7"/>
    <w:rsid w:val="00831804"/>
    <w:rsid w:val="008320FB"/>
    <w:rsid w:val="0083426B"/>
    <w:rsid w:val="00836B43"/>
    <w:rsid w:val="0084532C"/>
    <w:rsid w:val="00845C58"/>
    <w:rsid w:val="00850357"/>
    <w:rsid w:val="00857953"/>
    <w:rsid w:val="00860440"/>
    <w:rsid w:val="00860E44"/>
    <w:rsid w:val="008623BD"/>
    <w:rsid w:val="00865DD7"/>
    <w:rsid w:val="0087282F"/>
    <w:rsid w:val="008813B4"/>
    <w:rsid w:val="008816F9"/>
    <w:rsid w:val="00887DEF"/>
    <w:rsid w:val="008911E0"/>
    <w:rsid w:val="00893489"/>
    <w:rsid w:val="00896898"/>
    <w:rsid w:val="008B221E"/>
    <w:rsid w:val="008B4B63"/>
    <w:rsid w:val="008C2CC3"/>
    <w:rsid w:val="008C50C2"/>
    <w:rsid w:val="008D61E8"/>
    <w:rsid w:val="008D6214"/>
    <w:rsid w:val="008E11A0"/>
    <w:rsid w:val="008E423D"/>
    <w:rsid w:val="008E4CDA"/>
    <w:rsid w:val="008E583D"/>
    <w:rsid w:val="008E7C9D"/>
    <w:rsid w:val="00904A7A"/>
    <w:rsid w:val="00906C8D"/>
    <w:rsid w:val="00907E8A"/>
    <w:rsid w:val="00911516"/>
    <w:rsid w:val="00914C5A"/>
    <w:rsid w:val="00916FED"/>
    <w:rsid w:val="00917448"/>
    <w:rsid w:val="00927CD3"/>
    <w:rsid w:val="00933405"/>
    <w:rsid w:val="00933DB0"/>
    <w:rsid w:val="00936456"/>
    <w:rsid w:val="009501DE"/>
    <w:rsid w:val="00950684"/>
    <w:rsid w:val="00953473"/>
    <w:rsid w:val="00965D08"/>
    <w:rsid w:val="00965F31"/>
    <w:rsid w:val="00966130"/>
    <w:rsid w:val="0097087C"/>
    <w:rsid w:val="009727FE"/>
    <w:rsid w:val="0097468E"/>
    <w:rsid w:val="009755D2"/>
    <w:rsid w:val="009772DB"/>
    <w:rsid w:val="00982FBA"/>
    <w:rsid w:val="009904E2"/>
    <w:rsid w:val="009931F1"/>
    <w:rsid w:val="00997CF4"/>
    <w:rsid w:val="009A48C4"/>
    <w:rsid w:val="009B39A8"/>
    <w:rsid w:val="009B6C2D"/>
    <w:rsid w:val="009B7F96"/>
    <w:rsid w:val="009C3083"/>
    <w:rsid w:val="009C72C8"/>
    <w:rsid w:val="009D17BC"/>
    <w:rsid w:val="009D2981"/>
    <w:rsid w:val="009D526B"/>
    <w:rsid w:val="009F3110"/>
    <w:rsid w:val="009F65BF"/>
    <w:rsid w:val="00A03C4D"/>
    <w:rsid w:val="00A06776"/>
    <w:rsid w:val="00A13874"/>
    <w:rsid w:val="00A21A49"/>
    <w:rsid w:val="00A30393"/>
    <w:rsid w:val="00A378DC"/>
    <w:rsid w:val="00A40934"/>
    <w:rsid w:val="00A52005"/>
    <w:rsid w:val="00A532D1"/>
    <w:rsid w:val="00A55226"/>
    <w:rsid w:val="00A62ECC"/>
    <w:rsid w:val="00A630BF"/>
    <w:rsid w:val="00A64DED"/>
    <w:rsid w:val="00A66B9C"/>
    <w:rsid w:val="00A70E34"/>
    <w:rsid w:val="00A71DDA"/>
    <w:rsid w:val="00A770A2"/>
    <w:rsid w:val="00A80FF2"/>
    <w:rsid w:val="00A95514"/>
    <w:rsid w:val="00A967CF"/>
    <w:rsid w:val="00AA225D"/>
    <w:rsid w:val="00AA5EE3"/>
    <w:rsid w:val="00AA6F55"/>
    <w:rsid w:val="00AB1B18"/>
    <w:rsid w:val="00AC007E"/>
    <w:rsid w:val="00AC26E0"/>
    <w:rsid w:val="00AC3826"/>
    <w:rsid w:val="00AD0B34"/>
    <w:rsid w:val="00AD5764"/>
    <w:rsid w:val="00AD6D8A"/>
    <w:rsid w:val="00AD6FBE"/>
    <w:rsid w:val="00AE22FD"/>
    <w:rsid w:val="00AE35D9"/>
    <w:rsid w:val="00AE4361"/>
    <w:rsid w:val="00AE6D71"/>
    <w:rsid w:val="00AF16A0"/>
    <w:rsid w:val="00AF3920"/>
    <w:rsid w:val="00AF4492"/>
    <w:rsid w:val="00AF56D6"/>
    <w:rsid w:val="00B03368"/>
    <w:rsid w:val="00B04902"/>
    <w:rsid w:val="00B069F7"/>
    <w:rsid w:val="00B13728"/>
    <w:rsid w:val="00B24F94"/>
    <w:rsid w:val="00B44C29"/>
    <w:rsid w:val="00B52A4D"/>
    <w:rsid w:val="00B55B37"/>
    <w:rsid w:val="00B55ECF"/>
    <w:rsid w:val="00B61B28"/>
    <w:rsid w:val="00B713F6"/>
    <w:rsid w:val="00B72DD8"/>
    <w:rsid w:val="00B8608B"/>
    <w:rsid w:val="00B94502"/>
    <w:rsid w:val="00BA2F08"/>
    <w:rsid w:val="00BB1645"/>
    <w:rsid w:val="00BB6E57"/>
    <w:rsid w:val="00BB7581"/>
    <w:rsid w:val="00BB7759"/>
    <w:rsid w:val="00BB7F9D"/>
    <w:rsid w:val="00BC2187"/>
    <w:rsid w:val="00BC6118"/>
    <w:rsid w:val="00BC76DB"/>
    <w:rsid w:val="00BD141B"/>
    <w:rsid w:val="00BD7274"/>
    <w:rsid w:val="00BE5F5B"/>
    <w:rsid w:val="00BF1389"/>
    <w:rsid w:val="00BF199F"/>
    <w:rsid w:val="00BF44FC"/>
    <w:rsid w:val="00BF5445"/>
    <w:rsid w:val="00BF6342"/>
    <w:rsid w:val="00C14713"/>
    <w:rsid w:val="00C2392C"/>
    <w:rsid w:val="00C241E3"/>
    <w:rsid w:val="00C24393"/>
    <w:rsid w:val="00C276B6"/>
    <w:rsid w:val="00C30B3D"/>
    <w:rsid w:val="00C31D4F"/>
    <w:rsid w:val="00C35F73"/>
    <w:rsid w:val="00C36694"/>
    <w:rsid w:val="00C5277B"/>
    <w:rsid w:val="00C53D82"/>
    <w:rsid w:val="00C5739C"/>
    <w:rsid w:val="00C757BB"/>
    <w:rsid w:val="00C855E6"/>
    <w:rsid w:val="00C86AA7"/>
    <w:rsid w:val="00C94925"/>
    <w:rsid w:val="00CA6CDD"/>
    <w:rsid w:val="00CA6E34"/>
    <w:rsid w:val="00CB2145"/>
    <w:rsid w:val="00CB46E0"/>
    <w:rsid w:val="00CB5DE3"/>
    <w:rsid w:val="00CB6925"/>
    <w:rsid w:val="00CC0F40"/>
    <w:rsid w:val="00CC1CE7"/>
    <w:rsid w:val="00CC443B"/>
    <w:rsid w:val="00CD7250"/>
    <w:rsid w:val="00CE3D75"/>
    <w:rsid w:val="00CE797C"/>
    <w:rsid w:val="00CF3A47"/>
    <w:rsid w:val="00D02972"/>
    <w:rsid w:val="00D053B9"/>
    <w:rsid w:val="00D129D0"/>
    <w:rsid w:val="00D311B2"/>
    <w:rsid w:val="00D35C39"/>
    <w:rsid w:val="00D36800"/>
    <w:rsid w:val="00D37430"/>
    <w:rsid w:val="00D436A2"/>
    <w:rsid w:val="00D47B68"/>
    <w:rsid w:val="00D50F90"/>
    <w:rsid w:val="00D64C95"/>
    <w:rsid w:val="00D7350D"/>
    <w:rsid w:val="00D90F3F"/>
    <w:rsid w:val="00D929F8"/>
    <w:rsid w:val="00D955D8"/>
    <w:rsid w:val="00DA0AAC"/>
    <w:rsid w:val="00DA50FC"/>
    <w:rsid w:val="00DB0A1B"/>
    <w:rsid w:val="00DB2AF3"/>
    <w:rsid w:val="00DB3ADA"/>
    <w:rsid w:val="00DC0A00"/>
    <w:rsid w:val="00DC29B4"/>
    <w:rsid w:val="00DC2BE6"/>
    <w:rsid w:val="00DC5D3A"/>
    <w:rsid w:val="00DD115D"/>
    <w:rsid w:val="00DE551F"/>
    <w:rsid w:val="00DE69AA"/>
    <w:rsid w:val="00DE7290"/>
    <w:rsid w:val="00DF104A"/>
    <w:rsid w:val="00DF571C"/>
    <w:rsid w:val="00E003F6"/>
    <w:rsid w:val="00E021B6"/>
    <w:rsid w:val="00E05E2F"/>
    <w:rsid w:val="00E14A66"/>
    <w:rsid w:val="00E1514F"/>
    <w:rsid w:val="00E22D26"/>
    <w:rsid w:val="00E27C83"/>
    <w:rsid w:val="00E33D29"/>
    <w:rsid w:val="00E36F22"/>
    <w:rsid w:val="00E375ED"/>
    <w:rsid w:val="00E47CF3"/>
    <w:rsid w:val="00E51955"/>
    <w:rsid w:val="00E54708"/>
    <w:rsid w:val="00E623E2"/>
    <w:rsid w:val="00E70BF0"/>
    <w:rsid w:val="00E75983"/>
    <w:rsid w:val="00E76442"/>
    <w:rsid w:val="00E76BE8"/>
    <w:rsid w:val="00E779B8"/>
    <w:rsid w:val="00E851C0"/>
    <w:rsid w:val="00EA1C94"/>
    <w:rsid w:val="00EA70FA"/>
    <w:rsid w:val="00EB284D"/>
    <w:rsid w:val="00EB5E5B"/>
    <w:rsid w:val="00EB6414"/>
    <w:rsid w:val="00EC19BD"/>
    <w:rsid w:val="00EE0416"/>
    <w:rsid w:val="00EE2C56"/>
    <w:rsid w:val="00EE6F4F"/>
    <w:rsid w:val="00EF158A"/>
    <w:rsid w:val="00EF3586"/>
    <w:rsid w:val="00EF4C7D"/>
    <w:rsid w:val="00EF62B5"/>
    <w:rsid w:val="00F06C04"/>
    <w:rsid w:val="00F17E7E"/>
    <w:rsid w:val="00F255AF"/>
    <w:rsid w:val="00F25F09"/>
    <w:rsid w:val="00F302F9"/>
    <w:rsid w:val="00F353AD"/>
    <w:rsid w:val="00F3702D"/>
    <w:rsid w:val="00F37224"/>
    <w:rsid w:val="00F37FFE"/>
    <w:rsid w:val="00F54F13"/>
    <w:rsid w:val="00F54F28"/>
    <w:rsid w:val="00F624CF"/>
    <w:rsid w:val="00F70826"/>
    <w:rsid w:val="00F812F4"/>
    <w:rsid w:val="00F8529C"/>
    <w:rsid w:val="00F92370"/>
    <w:rsid w:val="00F94281"/>
    <w:rsid w:val="00FA1F53"/>
    <w:rsid w:val="00FA20B3"/>
    <w:rsid w:val="00FA66C1"/>
    <w:rsid w:val="00FA6E77"/>
    <w:rsid w:val="00FA75D4"/>
    <w:rsid w:val="00FB19BC"/>
    <w:rsid w:val="00FB28DF"/>
    <w:rsid w:val="00FC0C5E"/>
    <w:rsid w:val="00FC5A3B"/>
    <w:rsid w:val="00FD1EE1"/>
    <w:rsid w:val="00FE4F9C"/>
    <w:rsid w:val="00FF0476"/>
    <w:rsid w:val="00FF05E8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755FB"/>
    <w:pPr>
      <w:adjustRightInd w:val="0"/>
      <w:spacing w:line="276" w:lineRule="auto"/>
    </w:pPr>
    <w:rPr>
      <w:rFonts w:ascii="Arial" w:hAnsi="Arial" w:cs="Arial"/>
      <w:sz w:val="21"/>
      <w:szCs w:val="2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0D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2820D8"/>
  </w:style>
  <w:style w:type="paragraph" w:styleId="Footer">
    <w:name w:val="footer"/>
    <w:basedOn w:val="Normal"/>
    <w:link w:val="FooterChar"/>
    <w:uiPriority w:val="99"/>
    <w:unhideWhenUsed/>
    <w:rsid w:val="002820D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2820D8"/>
  </w:style>
  <w:style w:type="character" w:customStyle="1" w:styleId="BodyChar">
    <w:name w:val="Body Char"/>
    <w:link w:val="Body"/>
    <w:uiPriority w:val="99"/>
    <w:locked/>
    <w:rsid w:val="008B221E"/>
    <w:rPr>
      <w:rFonts w:ascii="Arial" w:hAnsi="Arial"/>
      <w:sz w:val="21"/>
      <w:lang w:val="x-none" w:eastAsia="en-GB"/>
    </w:rPr>
  </w:style>
  <w:style w:type="paragraph" w:customStyle="1" w:styleId="Body">
    <w:name w:val="Body"/>
    <w:basedOn w:val="Normal"/>
    <w:link w:val="BodyChar"/>
    <w:uiPriority w:val="99"/>
    <w:rsid w:val="003755FB"/>
    <w:pPr>
      <w:spacing w:after="240"/>
      <w:jc w:val="both"/>
    </w:pPr>
  </w:style>
  <w:style w:type="paragraph" w:customStyle="1" w:styleId="Body1">
    <w:name w:val="Body 1"/>
    <w:basedOn w:val="Body"/>
    <w:uiPriority w:val="99"/>
    <w:rsid w:val="003755FB"/>
    <w:pPr>
      <w:tabs>
        <w:tab w:val="left" w:pos="1700"/>
      </w:tabs>
      <w:ind w:left="992"/>
    </w:pPr>
  </w:style>
  <w:style w:type="paragraph" w:customStyle="1" w:styleId="Level1">
    <w:name w:val="Level 1"/>
    <w:basedOn w:val="Body1"/>
    <w:next w:val="Body1"/>
    <w:uiPriority w:val="99"/>
    <w:rsid w:val="003755FB"/>
    <w:pPr>
      <w:numPr>
        <w:numId w:val="48"/>
      </w:numPr>
      <w:tabs>
        <w:tab w:val="clear" w:pos="1700"/>
      </w:tabs>
      <w:outlineLvl w:val="0"/>
    </w:pPr>
  </w:style>
  <w:style w:type="paragraph" w:customStyle="1" w:styleId="Body2">
    <w:name w:val="Body 2"/>
    <w:basedOn w:val="Body"/>
    <w:uiPriority w:val="99"/>
    <w:rsid w:val="003755FB"/>
    <w:pPr>
      <w:tabs>
        <w:tab w:val="left" w:pos="1700"/>
      </w:tabs>
      <w:ind w:left="992"/>
    </w:pPr>
  </w:style>
  <w:style w:type="paragraph" w:customStyle="1" w:styleId="Level2">
    <w:name w:val="Level 2"/>
    <w:basedOn w:val="Body2"/>
    <w:next w:val="Body2"/>
    <w:uiPriority w:val="99"/>
    <w:rsid w:val="003755FB"/>
    <w:pPr>
      <w:numPr>
        <w:ilvl w:val="1"/>
        <w:numId w:val="48"/>
      </w:numPr>
      <w:tabs>
        <w:tab w:val="clear" w:pos="1700"/>
      </w:tabs>
      <w:outlineLvl w:val="1"/>
    </w:pPr>
  </w:style>
  <w:style w:type="paragraph" w:customStyle="1" w:styleId="Level3">
    <w:name w:val="Level 3"/>
    <w:basedOn w:val="Body3"/>
    <w:next w:val="Body3"/>
    <w:uiPriority w:val="99"/>
    <w:rsid w:val="003755FB"/>
    <w:pPr>
      <w:numPr>
        <w:ilvl w:val="2"/>
        <w:numId w:val="48"/>
      </w:numPr>
      <w:tabs>
        <w:tab w:val="clear" w:pos="1000"/>
        <w:tab w:val="clear" w:pos="1700"/>
      </w:tabs>
      <w:outlineLvl w:val="2"/>
    </w:pPr>
  </w:style>
  <w:style w:type="paragraph" w:customStyle="1" w:styleId="Level4">
    <w:name w:val="Level 4"/>
    <w:basedOn w:val="Body4"/>
    <w:next w:val="Body4"/>
    <w:uiPriority w:val="99"/>
    <w:rsid w:val="003755FB"/>
    <w:pPr>
      <w:numPr>
        <w:ilvl w:val="3"/>
        <w:numId w:val="48"/>
      </w:numPr>
      <w:tabs>
        <w:tab w:val="clear" w:pos="1000"/>
        <w:tab w:val="clear" w:pos="1700"/>
      </w:tabs>
      <w:outlineLvl w:val="3"/>
    </w:pPr>
  </w:style>
  <w:style w:type="paragraph" w:customStyle="1" w:styleId="Level5">
    <w:name w:val="Level 5"/>
    <w:basedOn w:val="Body5"/>
    <w:next w:val="Body5"/>
    <w:uiPriority w:val="99"/>
    <w:rsid w:val="003755FB"/>
    <w:pPr>
      <w:numPr>
        <w:ilvl w:val="4"/>
        <w:numId w:val="48"/>
      </w:numPr>
      <w:tabs>
        <w:tab w:val="clear" w:pos="1000"/>
        <w:tab w:val="clear" w:pos="1700"/>
      </w:tabs>
      <w:outlineLvl w:val="4"/>
    </w:pPr>
  </w:style>
  <w:style w:type="paragraph" w:customStyle="1" w:styleId="Level6">
    <w:name w:val="Level 6"/>
    <w:basedOn w:val="Body6"/>
    <w:next w:val="Body6"/>
    <w:uiPriority w:val="99"/>
    <w:rsid w:val="003755FB"/>
    <w:pPr>
      <w:numPr>
        <w:ilvl w:val="5"/>
        <w:numId w:val="48"/>
      </w:numPr>
      <w:tabs>
        <w:tab w:val="clear" w:pos="1000"/>
        <w:tab w:val="clear" w:pos="1700"/>
      </w:tabs>
      <w:outlineLvl w:val="5"/>
    </w:pPr>
  </w:style>
  <w:style w:type="paragraph" w:customStyle="1" w:styleId="Level7">
    <w:name w:val="Level 7"/>
    <w:basedOn w:val="Body7"/>
    <w:next w:val="Body7"/>
    <w:uiPriority w:val="99"/>
    <w:rsid w:val="003755FB"/>
    <w:pPr>
      <w:numPr>
        <w:ilvl w:val="6"/>
        <w:numId w:val="48"/>
      </w:numPr>
      <w:tabs>
        <w:tab w:val="clear" w:pos="1000"/>
        <w:tab w:val="clear" w:pos="1700"/>
      </w:tabs>
      <w:outlineLvl w:val="6"/>
    </w:pPr>
  </w:style>
  <w:style w:type="character" w:customStyle="1" w:styleId="Level1asheadingtext">
    <w:name w:val="Level 1 as heading (text)"/>
    <w:uiPriority w:val="99"/>
    <w:rsid w:val="003755FB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BC76DB"/>
    <w:rPr>
      <w:rFonts w:ascii="Lucida Grande" w:hAnsi="Lucida Grande"/>
      <w:sz w:val="18"/>
      <w:lang w:val="x-none" w:eastAsia="en-US"/>
    </w:rPr>
  </w:style>
  <w:style w:type="character" w:customStyle="1" w:styleId="Level2asheadingtext">
    <w:name w:val="Level 2 as heading (text)"/>
    <w:uiPriority w:val="99"/>
    <w:rsid w:val="003755FB"/>
    <w:rPr>
      <w:b/>
    </w:rPr>
  </w:style>
  <w:style w:type="paragraph" w:customStyle="1" w:styleId="Body3">
    <w:name w:val="Body 3"/>
    <w:basedOn w:val="Body"/>
    <w:uiPriority w:val="99"/>
    <w:rsid w:val="003755FB"/>
    <w:pPr>
      <w:tabs>
        <w:tab w:val="left" w:pos="1000"/>
        <w:tab w:val="left" w:pos="1700"/>
      </w:tabs>
      <w:ind w:left="1984"/>
    </w:pPr>
  </w:style>
  <w:style w:type="character" w:customStyle="1" w:styleId="Level3asheadingtext">
    <w:name w:val="Level 3 as heading (text)"/>
    <w:uiPriority w:val="99"/>
    <w:rsid w:val="003755FB"/>
    <w:rPr>
      <w:b/>
    </w:rPr>
  </w:style>
  <w:style w:type="paragraph" w:customStyle="1" w:styleId="Body4">
    <w:name w:val="Body 4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4asheadingtext">
    <w:name w:val="Level 4 as heading (text)"/>
    <w:uiPriority w:val="99"/>
    <w:rsid w:val="003755FB"/>
    <w:rPr>
      <w:b/>
    </w:rPr>
  </w:style>
  <w:style w:type="paragraph" w:customStyle="1" w:styleId="Body5">
    <w:name w:val="Body 5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5asheadingtext">
    <w:name w:val="Level 5 as heading (text)"/>
    <w:uiPriority w:val="99"/>
    <w:rsid w:val="003755FB"/>
    <w:rPr>
      <w:b/>
    </w:rPr>
  </w:style>
  <w:style w:type="paragraph" w:customStyle="1" w:styleId="Body6">
    <w:name w:val="Body 6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6asheadingtext">
    <w:name w:val="Level 6 as heading (text)"/>
    <w:uiPriority w:val="99"/>
    <w:rsid w:val="003755FB"/>
    <w:rPr>
      <w:b/>
    </w:rPr>
  </w:style>
  <w:style w:type="paragraph" w:customStyle="1" w:styleId="Body7">
    <w:name w:val="Body 7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7asheadingtext">
    <w:name w:val="Level 7 as heading (text)"/>
    <w:uiPriority w:val="99"/>
    <w:rsid w:val="003755FB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755FB"/>
    <w:pPr>
      <w:adjustRightInd w:val="0"/>
      <w:spacing w:line="276" w:lineRule="auto"/>
    </w:pPr>
    <w:rPr>
      <w:rFonts w:ascii="Arial" w:hAnsi="Arial" w:cs="Arial"/>
      <w:sz w:val="21"/>
      <w:szCs w:val="2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0D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2820D8"/>
  </w:style>
  <w:style w:type="paragraph" w:styleId="Footer">
    <w:name w:val="footer"/>
    <w:basedOn w:val="Normal"/>
    <w:link w:val="FooterChar"/>
    <w:uiPriority w:val="99"/>
    <w:unhideWhenUsed/>
    <w:rsid w:val="002820D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2820D8"/>
  </w:style>
  <w:style w:type="character" w:customStyle="1" w:styleId="BodyChar">
    <w:name w:val="Body Char"/>
    <w:link w:val="Body"/>
    <w:uiPriority w:val="99"/>
    <w:locked/>
    <w:rsid w:val="008B221E"/>
    <w:rPr>
      <w:rFonts w:ascii="Arial" w:hAnsi="Arial"/>
      <w:sz w:val="21"/>
      <w:lang w:val="x-none" w:eastAsia="en-GB"/>
    </w:rPr>
  </w:style>
  <w:style w:type="paragraph" w:customStyle="1" w:styleId="Body">
    <w:name w:val="Body"/>
    <w:basedOn w:val="Normal"/>
    <w:link w:val="BodyChar"/>
    <w:uiPriority w:val="99"/>
    <w:rsid w:val="003755FB"/>
    <w:pPr>
      <w:spacing w:after="240"/>
      <w:jc w:val="both"/>
    </w:pPr>
  </w:style>
  <w:style w:type="paragraph" w:customStyle="1" w:styleId="Body1">
    <w:name w:val="Body 1"/>
    <w:basedOn w:val="Body"/>
    <w:uiPriority w:val="99"/>
    <w:rsid w:val="003755FB"/>
    <w:pPr>
      <w:tabs>
        <w:tab w:val="left" w:pos="1700"/>
      </w:tabs>
      <w:ind w:left="992"/>
    </w:pPr>
  </w:style>
  <w:style w:type="paragraph" w:customStyle="1" w:styleId="Level1">
    <w:name w:val="Level 1"/>
    <w:basedOn w:val="Body1"/>
    <w:next w:val="Body1"/>
    <w:uiPriority w:val="99"/>
    <w:rsid w:val="003755FB"/>
    <w:pPr>
      <w:numPr>
        <w:numId w:val="48"/>
      </w:numPr>
      <w:tabs>
        <w:tab w:val="clear" w:pos="1700"/>
      </w:tabs>
      <w:outlineLvl w:val="0"/>
    </w:pPr>
  </w:style>
  <w:style w:type="paragraph" w:customStyle="1" w:styleId="Body2">
    <w:name w:val="Body 2"/>
    <w:basedOn w:val="Body"/>
    <w:uiPriority w:val="99"/>
    <w:rsid w:val="003755FB"/>
    <w:pPr>
      <w:tabs>
        <w:tab w:val="left" w:pos="1700"/>
      </w:tabs>
      <w:ind w:left="992"/>
    </w:pPr>
  </w:style>
  <w:style w:type="paragraph" w:customStyle="1" w:styleId="Level2">
    <w:name w:val="Level 2"/>
    <w:basedOn w:val="Body2"/>
    <w:next w:val="Body2"/>
    <w:uiPriority w:val="99"/>
    <w:rsid w:val="003755FB"/>
    <w:pPr>
      <w:numPr>
        <w:ilvl w:val="1"/>
        <w:numId w:val="48"/>
      </w:numPr>
      <w:tabs>
        <w:tab w:val="clear" w:pos="1700"/>
      </w:tabs>
      <w:outlineLvl w:val="1"/>
    </w:pPr>
  </w:style>
  <w:style w:type="paragraph" w:customStyle="1" w:styleId="Level3">
    <w:name w:val="Level 3"/>
    <w:basedOn w:val="Body3"/>
    <w:next w:val="Body3"/>
    <w:uiPriority w:val="99"/>
    <w:rsid w:val="003755FB"/>
    <w:pPr>
      <w:numPr>
        <w:ilvl w:val="2"/>
        <w:numId w:val="48"/>
      </w:numPr>
      <w:tabs>
        <w:tab w:val="clear" w:pos="1000"/>
        <w:tab w:val="clear" w:pos="1700"/>
      </w:tabs>
      <w:outlineLvl w:val="2"/>
    </w:pPr>
  </w:style>
  <w:style w:type="paragraph" w:customStyle="1" w:styleId="Level4">
    <w:name w:val="Level 4"/>
    <w:basedOn w:val="Body4"/>
    <w:next w:val="Body4"/>
    <w:uiPriority w:val="99"/>
    <w:rsid w:val="003755FB"/>
    <w:pPr>
      <w:numPr>
        <w:ilvl w:val="3"/>
        <w:numId w:val="48"/>
      </w:numPr>
      <w:tabs>
        <w:tab w:val="clear" w:pos="1000"/>
        <w:tab w:val="clear" w:pos="1700"/>
      </w:tabs>
      <w:outlineLvl w:val="3"/>
    </w:pPr>
  </w:style>
  <w:style w:type="paragraph" w:customStyle="1" w:styleId="Level5">
    <w:name w:val="Level 5"/>
    <w:basedOn w:val="Body5"/>
    <w:next w:val="Body5"/>
    <w:uiPriority w:val="99"/>
    <w:rsid w:val="003755FB"/>
    <w:pPr>
      <w:numPr>
        <w:ilvl w:val="4"/>
        <w:numId w:val="48"/>
      </w:numPr>
      <w:tabs>
        <w:tab w:val="clear" w:pos="1000"/>
        <w:tab w:val="clear" w:pos="1700"/>
      </w:tabs>
      <w:outlineLvl w:val="4"/>
    </w:pPr>
  </w:style>
  <w:style w:type="paragraph" w:customStyle="1" w:styleId="Level6">
    <w:name w:val="Level 6"/>
    <w:basedOn w:val="Body6"/>
    <w:next w:val="Body6"/>
    <w:uiPriority w:val="99"/>
    <w:rsid w:val="003755FB"/>
    <w:pPr>
      <w:numPr>
        <w:ilvl w:val="5"/>
        <w:numId w:val="48"/>
      </w:numPr>
      <w:tabs>
        <w:tab w:val="clear" w:pos="1000"/>
        <w:tab w:val="clear" w:pos="1700"/>
      </w:tabs>
      <w:outlineLvl w:val="5"/>
    </w:pPr>
  </w:style>
  <w:style w:type="paragraph" w:customStyle="1" w:styleId="Level7">
    <w:name w:val="Level 7"/>
    <w:basedOn w:val="Body7"/>
    <w:next w:val="Body7"/>
    <w:uiPriority w:val="99"/>
    <w:rsid w:val="003755FB"/>
    <w:pPr>
      <w:numPr>
        <w:ilvl w:val="6"/>
        <w:numId w:val="48"/>
      </w:numPr>
      <w:tabs>
        <w:tab w:val="clear" w:pos="1000"/>
        <w:tab w:val="clear" w:pos="1700"/>
      </w:tabs>
      <w:outlineLvl w:val="6"/>
    </w:pPr>
  </w:style>
  <w:style w:type="character" w:customStyle="1" w:styleId="Level1asheadingtext">
    <w:name w:val="Level 1 as heading (text)"/>
    <w:uiPriority w:val="99"/>
    <w:rsid w:val="003755FB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BC76DB"/>
    <w:rPr>
      <w:rFonts w:ascii="Lucida Grande" w:hAnsi="Lucida Grande"/>
      <w:sz w:val="18"/>
      <w:lang w:val="x-none" w:eastAsia="en-US"/>
    </w:rPr>
  </w:style>
  <w:style w:type="character" w:customStyle="1" w:styleId="Level2asheadingtext">
    <w:name w:val="Level 2 as heading (text)"/>
    <w:uiPriority w:val="99"/>
    <w:rsid w:val="003755FB"/>
    <w:rPr>
      <w:b/>
    </w:rPr>
  </w:style>
  <w:style w:type="paragraph" w:customStyle="1" w:styleId="Body3">
    <w:name w:val="Body 3"/>
    <w:basedOn w:val="Body"/>
    <w:uiPriority w:val="99"/>
    <w:rsid w:val="003755FB"/>
    <w:pPr>
      <w:tabs>
        <w:tab w:val="left" w:pos="1000"/>
        <w:tab w:val="left" w:pos="1700"/>
      </w:tabs>
      <w:ind w:left="1984"/>
    </w:pPr>
  </w:style>
  <w:style w:type="character" w:customStyle="1" w:styleId="Level3asheadingtext">
    <w:name w:val="Level 3 as heading (text)"/>
    <w:uiPriority w:val="99"/>
    <w:rsid w:val="003755FB"/>
    <w:rPr>
      <w:b/>
    </w:rPr>
  </w:style>
  <w:style w:type="paragraph" w:customStyle="1" w:styleId="Body4">
    <w:name w:val="Body 4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4asheadingtext">
    <w:name w:val="Level 4 as heading (text)"/>
    <w:uiPriority w:val="99"/>
    <w:rsid w:val="003755FB"/>
    <w:rPr>
      <w:b/>
    </w:rPr>
  </w:style>
  <w:style w:type="paragraph" w:customStyle="1" w:styleId="Body5">
    <w:name w:val="Body 5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5asheadingtext">
    <w:name w:val="Level 5 as heading (text)"/>
    <w:uiPriority w:val="99"/>
    <w:rsid w:val="003755FB"/>
    <w:rPr>
      <w:b/>
    </w:rPr>
  </w:style>
  <w:style w:type="paragraph" w:customStyle="1" w:styleId="Body6">
    <w:name w:val="Body 6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6asheadingtext">
    <w:name w:val="Level 6 as heading (text)"/>
    <w:uiPriority w:val="99"/>
    <w:rsid w:val="003755FB"/>
    <w:rPr>
      <w:b/>
    </w:rPr>
  </w:style>
  <w:style w:type="paragraph" w:customStyle="1" w:styleId="Body7">
    <w:name w:val="Body 7"/>
    <w:basedOn w:val="Body"/>
    <w:uiPriority w:val="99"/>
    <w:rsid w:val="003755FB"/>
    <w:pPr>
      <w:tabs>
        <w:tab w:val="left" w:pos="1000"/>
        <w:tab w:val="left" w:pos="1700"/>
      </w:tabs>
      <w:ind w:left="2693"/>
    </w:pPr>
  </w:style>
  <w:style w:type="character" w:customStyle="1" w:styleId="Level7asheadingtext">
    <w:name w:val="Level 7 as heading (text)"/>
    <w:uiPriority w:val="99"/>
    <w:rsid w:val="003755F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63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0</TotalTime>
  <Pages>1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Sugarman</dc:creator>
  <cp:keywords/>
  <dc:description/>
  <cp:lastModifiedBy>Danielle Sugarman</cp:lastModifiedBy>
  <cp:revision>1</cp:revision>
  <cp:lastPrinted>2018-11-06T10:36:00Z</cp:lastPrinted>
  <dcterms:created xsi:type="dcterms:W3CDTF">2018-11-30T10:09:00Z</dcterms:created>
  <dcterms:modified xsi:type="dcterms:W3CDTF">2018-11-30T10:09:00Z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">
    <vt:lpwstr>THL.134471798.4</vt:lpwstr>
  </property>
  <property fmtid="{D5CDD505-2E9C-101B-9397-08002B2CF9AE}" pid="3" name="OurRef">
    <vt:lpwstr>SHW.55143.1</vt:lpwstr>
  </property>
</Properties>
</file>